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294" w:rsidRDefault="00E036A9" w:rsidP="00FE725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$DOCUMENTO$</w:t>
      </w:r>
    </w:p>
    <w:p w:rsidR="00EF3294" w:rsidRPr="0064472E" w:rsidRDefault="00EF3294" w:rsidP="00FE725C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Pr="00EF3294" w:rsidRDefault="00EF3294" w:rsidP="00FE725C">
      <w:pPr>
        <w:spacing w:after="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“</w:t>
      </w:r>
      <w:r w:rsidR="000578D9">
        <w:rPr>
          <w:rFonts w:ascii="Arial" w:eastAsia="Calibri" w:hAnsi="Arial" w:cs="Arial"/>
          <w:sz w:val="24"/>
          <w:szCs w:val="24"/>
        </w:rPr>
        <w:t xml:space="preserve">Dispõe sobre a outorga Medalha da ordem do Mérito Administrativo </w:t>
      </w:r>
      <w:r w:rsidRPr="0064472E">
        <w:rPr>
          <w:rFonts w:ascii="Arial" w:eastAsia="Calibri" w:hAnsi="Arial" w:cs="Arial"/>
          <w:sz w:val="24"/>
          <w:szCs w:val="24"/>
        </w:rPr>
        <w:t>ao senhor</w:t>
      </w:r>
      <w:r w:rsidR="00D53368">
        <w:rPr>
          <w:rFonts w:ascii="Arial" w:eastAsia="Calibri" w:hAnsi="Arial" w:cs="Arial"/>
          <w:sz w:val="24"/>
          <w:szCs w:val="24"/>
        </w:rPr>
        <w:t xml:space="preserve"> </w:t>
      </w:r>
      <w:r w:rsidR="00FE725C">
        <w:rPr>
          <w:rFonts w:ascii="Arial" w:eastAsia="Calibri" w:hAnsi="Arial" w:cs="Arial"/>
          <w:sz w:val="24"/>
          <w:szCs w:val="24"/>
        </w:rPr>
        <w:t>André Cardoso Al</w:t>
      </w:r>
      <w:r w:rsidR="000578D9" w:rsidRPr="000578D9">
        <w:rPr>
          <w:rFonts w:ascii="Arial" w:eastAsia="Calibri" w:hAnsi="Arial" w:cs="Arial"/>
          <w:sz w:val="24"/>
          <w:szCs w:val="24"/>
        </w:rPr>
        <w:t>meida</w:t>
      </w:r>
      <w:r w:rsidR="00E036A9" w:rsidRPr="00E036A9">
        <w:rPr>
          <w:rFonts w:ascii="Arial" w:eastAsia="Calibri" w:hAnsi="Arial" w:cs="Arial"/>
          <w:sz w:val="24"/>
          <w:szCs w:val="24"/>
        </w:rPr>
        <w:t>,</w:t>
      </w:r>
      <w:r w:rsidRPr="0064472E">
        <w:rPr>
          <w:rFonts w:ascii="Arial" w:eastAsia="Calibri" w:hAnsi="Arial" w:cs="Arial"/>
          <w:sz w:val="24"/>
          <w:szCs w:val="24"/>
        </w:rPr>
        <w:t xml:space="preserve"> e dá outras </w:t>
      </w:r>
      <w:r w:rsidR="00171B94" w:rsidRPr="0064472E">
        <w:rPr>
          <w:rFonts w:ascii="Arial" w:eastAsia="Calibri" w:hAnsi="Arial" w:cs="Arial"/>
          <w:sz w:val="24"/>
          <w:szCs w:val="24"/>
        </w:rPr>
        <w:t>providências</w:t>
      </w:r>
      <w:r w:rsidR="00171B94">
        <w:rPr>
          <w:rFonts w:ascii="Arial" w:eastAsia="Calibri" w:hAnsi="Arial" w:cs="Arial"/>
          <w:sz w:val="24"/>
          <w:szCs w:val="24"/>
        </w:rPr>
        <w:t>.</w:t>
      </w:r>
      <w:r w:rsidR="00171B94" w:rsidRPr="00EF3294">
        <w:rPr>
          <w:rFonts w:ascii="Arial" w:eastAsia="Calibri" w:hAnsi="Arial" w:cs="Arial"/>
          <w:b/>
          <w:sz w:val="24"/>
          <w:szCs w:val="24"/>
        </w:rPr>
        <w:t xml:space="preserve"> ”</w:t>
      </w:r>
    </w:p>
    <w:p w:rsidR="000578D9" w:rsidRPr="0064472E" w:rsidRDefault="000578D9" w:rsidP="00FE725C">
      <w:pPr>
        <w:spacing w:after="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</w:p>
    <w:p w:rsidR="0064472E" w:rsidRPr="0064472E" w:rsidRDefault="0064472E" w:rsidP="00FE725C">
      <w:pPr>
        <w:spacing w:after="0" w:line="259" w:lineRule="auto"/>
        <w:ind w:left="426"/>
        <w:jc w:val="center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FE725C">
      <w:pPr>
        <w:spacing w:after="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0578D9" w:rsidRDefault="0064472E" w:rsidP="00FE725C">
      <w:pPr>
        <w:spacing w:after="0" w:line="360" w:lineRule="auto"/>
        <w:ind w:left="426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1°</w:t>
      </w:r>
      <w:r w:rsidR="000578D9">
        <w:rPr>
          <w:rFonts w:ascii="Arial" w:eastAsia="Calibri" w:hAnsi="Arial" w:cs="Arial"/>
          <w:sz w:val="24"/>
          <w:szCs w:val="24"/>
        </w:rPr>
        <w:t xml:space="preserve"> Fica concedido a</w:t>
      </w:r>
      <w:r w:rsidR="000578D9" w:rsidRPr="000578D9">
        <w:rPr>
          <w:rFonts w:ascii="Arial" w:eastAsia="Calibri" w:hAnsi="Arial" w:cs="Arial"/>
          <w:sz w:val="24"/>
          <w:szCs w:val="24"/>
        </w:rPr>
        <w:t xml:space="preserve"> Medalha da ordem do Mérito Administrativo</w:t>
      </w:r>
      <w:r w:rsidR="000578D9">
        <w:rPr>
          <w:rFonts w:ascii="Arial" w:eastAsia="Calibri" w:hAnsi="Arial" w:cs="Arial"/>
          <w:sz w:val="24"/>
          <w:szCs w:val="24"/>
        </w:rPr>
        <w:t xml:space="preserve"> </w:t>
      </w:r>
      <w:r w:rsidR="000578D9" w:rsidRPr="0064472E">
        <w:rPr>
          <w:rFonts w:ascii="Arial" w:eastAsia="Calibri" w:hAnsi="Arial" w:cs="Arial"/>
          <w:sz w:val="24"/>
          <w:szCs w:val="24"/>
        </w:rPr>
        <w:t>ao</w:t>
      </w:r>
      <w:r w:rsidRPr="0064472E">
        <w:rPr>
          <w:rFonts w:ascii="Arial" w:eastAsia="Calibri" w:hAnsi="Arial" w:cs="Arial"/>
          <w:sz w:val="24"/>
          <w:szCs w:val="24"/>
        </w:rPr>
        <w:t xml:space="preserve"> senhor</w:t>
      </w:r>
      <w:r w:rsidR="00146C3F">
        <w:rPr>
          <w:rFonts w:ascii="Arial" w:eastAsia="Calibri" w:hAnsi="Arial" w:cs="Arial"/>
          <w:sz w:val="24"/>
          <w:szCs w:val="24"/>
        </w:rPr>
        <w:t xml:space="preserve"> </w:t>
      </w:r>
      <w:r w:rsidR="00FE725C">
        <w:rPr>
          <w:rFonts w:ascii="Arial" w:eastAsia="Calibri" w:hAnsi="Arial" w:cs="Arial"/>
          <w:sz w:val="24"/>
          <w:szCs w:val="24"/>
        </w:rPr>
        <w:t>André Cardoso Al</w:t>
      </w:r>
      <w:r w:rsidR="000578D9" w:rsidRPr="000578D9">
        <w:rPr>
          <w:rFonts w:ascii="Arial" w:eastAsia="Calibri" w:hAnsi="Arial" w:cs="Arial"/>
          <w:sz w:val="24"/>
          <w:szCs w:val="24"/>
        </w:rPr>
        <w:t>meida</w:t>
      </w:r>
      <w:r w:rsidR="000578D9">
        <w:rPr>
          <w:rFonts w:ascii="Arial" w:eastAsia="Calibri" w:hAnsi="Arial" w:cs="Arial"/>
          <w:b/>
          <w:sz w:val="24"/>
          <w:szCs w:val="24"/>
        </w:rPr>
        <w:t>.</w:t>
      </w:r>
    </w:p>
    <w:p w:rsidR="00FE725C" w:rsidRDefault="00FE725C" w:rsidP="00FE725C">
      <w:pPr>
        <w:spacing w:after="0" w:line="360" w:lineRule="auto"/>
        <w:ind w:left="426"/>
        <w:jc w:val="both"/>
        <w:rPr>
          <w:rFonts w:ascii="Arial" w:eastAsia="Calibri" w:hAnsi="Arial" w:cs="Arial"/>
          <w:b/>
          <w:sz w:val="24"/>
          <w:szCs w:val="24"/>
        </w:rPr>
      </w:pPr>
    </w:p>
    <w:p w:rsidR="0064472E" w:rsidRDefault="0064472E" w:rsidP="00FE725C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2°</w:t>
      </w:r>
      <w:r w:rsidRPr="0064472E">
        <w:rPr>
          <w:rFonts w:ascii="Arial" w:eastAsia="Calibri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FE725C" w:rsidRPr="0064472E" w:rsidRDefault="00FE725C" w:rsidP="00FE725C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</w:p>
    <w:p w:rsidR="0064472E" w:rsidRDefault="0064472E" w:rsidP="00FE725C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3°</w:t>
      </w:r>
      <w:r w:rsidRPr="0064472E">
        <w:rPr>
          <w:rFonts w:ascii="Arial" w:eastAsia="Calibri" w:hAnsi="Arial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FE725C" w:rsidRPr="0064472E" w:rsidRDefault="00FE725C" w:rsidP="00FE725C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</w:p>
    <w:p w:rsidR="0064472E" w:rsidRPr="0064472E" w:rsidRDefault="0064472E" w:rsidP="00FE725C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4°</w:t>
      </w:r>
      <w:r w:rsidRPr="0064472E">
        <w:rPr>
          <w:rFonts w:ascii="Arial" w:eastAsia="Calibri" w:hAnsi="Arial" w:cs="Arial"/>
          <w:sz w:val="24"/>
          <w:szCs w:val="24"/>
        </w:rPr>
        <w:t xml:space="preserve"> Este Decreto Legislativo entra em vigor na data de sua publicação. Revogadas as disposições em contrário</w:t>
      </w:r>
      <w:r w:rsidR="00FE725C">
        <w:rPr>
          <w:rFonts w:ascii="Arial" w:eastAsia="Calibri" w:hAnsi="Arial" w:cs="Arial"/>
          <w:sz w:val="24"/>
          <w:szCs w:val="24"/>
        </w:rPr>
        <w:t>.</w:t>
      </w:r>
    </w:p>
    <w:p w:rsidR="00EF3294" w:rsidRPr="00EF3294" w:rsidRDefault="00EF3294" w:rsidP="00FE725C">
      <w:pPr>
        <w:spacing w:after="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EF3294" w:rsidRPr="00FE725C" w:rsidRDefault="00EF3294" w:rsidP="00FE725C">
      <w:pPr>
        <w:spacing w:after="0" w:line="259" w:lineRule="auto"/>
        <w:ind w:left="426"/>
        <w:jc w:val="center"/>
        <w:rPr>
          <w:rFonts w:ascii="Arial" w:eastAsia="Calibri" w:hAnsi="Arial" w:cs="Arial"/>
          <w:sz w:val="24"/>
          <w:szCs w:val="24"/>
        </w:rPr>
      </w:pPr>
      <w:r w:rsidRPr="00FE725C">
        <w:rPr>
          <w:rFonts w:ascii="Arial" w:eastAsia="Calibri" w:hAnsi="Arial" w:cs="Arial"/>
          <w:sz w:val="24"/>
          <w:szCs w:val="24"/>
        </w:rPr>
        <w:t>Sala das S</w:t>
      </w:r>
      <w:r w:rsidR="00061836" w:rsidRPr="00FE725C">
        <w:rPr>
          <w:rFonts w:ascii="Arial" w:eastAsia="Calibri" w:hAnsi="Arial" w:cs="Arial"/>
          <w:sz w:val="24"/>
          <w:szCs w:val="24"/>
        </w:rPr>
        <w:t xml:space="preserve">essões </w:t>
      </w:r>
      <w:proofErr w:type="spellStart"/>
      <w:r w:rsidR="00061836" w:rsidRPr="00FE725C">
        <w:rPr>
          <w:rFonts w:ascii="Arial" w:eastAsia="Calibri" w:hAnsi="Arial" w:cs="Arial"/>
          <w:sz w:val="24"/>
          <w:szCs w:val="24"/>
        </w:rPr>
        <w:t>Bemvindo</w:t>
      </w:r>
      <w:proofErr w:type="spellEnd"/>
      <w:r w:rsidR="00061836" w:rsidRPr="00FE725C">
        <w:rPr>
          <w:rFonts w:ascii="Arial" w:eastAsia="Calibri" w:hAnsi="Arial" w:cs="Arial"/>
          <w:sz w:val="24"/>
          <w:szCs w:val="24"/>
        </w:rPr>
        <w:t xml:space="preserve"> Moreira Nery, 24</w:t>
      </w:r>
      <w:r w:rsidRPr="00FE725C">
        <w:rPr>
          <w:rFonts w:ascii="Arial" w:eastAsia="Calibri" w:hAnsi="Arial" w:cs="Arial"/>
          <w:sz w:val="24"/>
          <w:szCs w:val="24"/>
        </w:rPr>
        <w:t xml:space="preserve"> de </w:t>
      </w:r>
      <w:r w:rsidR="00E036A9" w:rsidRPr="00FE725C">
        <w:rPr>
          <w:rFonts w:ascii="Arial" w:eastAsia="Calibri" w:hAnsi="Arial" w:cs="Arial"/>
          <w:sz w:val="24"/>
          <w:szCs w:val="24"/>
        </w:rPr>
        <w:t>novembro</w:t>
      </w:r>
      <w:r w:rsidRPr="00FE725C">
        <w:rPr>
          <w:rFonts w:ascii="Arial" w:eastAsia="Calibri" w:hAnsi="Arial" w:cs="Arial"/>
          <w:sz w:val="24"/>
          <w:szCs w:val="24"/>
        </w:rPr>
        <w:t xml:space="preserve"> de 2022.</w:t>
      </w:r>
    </w:p>
    <w:p w:rsidR="0064472E" w:rsidRDefault="0064472E" w:rsidP="00FE725C">
      <w:pPr>
        <w:tabs>
          <w:tab w:val="left" w:pos="22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64472E" w:rsidRDefault="0064472E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94A61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E94A61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Default="00E94A61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p w:rsidR="00FE725C" w:rsidRDefault="00FE725C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E725C" w:rsidRDefault="00FE725C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E725C" w:rsidRDefault="00FE725C" w:rsidP="00FE725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proofErr w:type="spellStart"/>
      <w:r>
        <w:rPr>
          <w:rFonts w:ascii="Arial" w:hAnsi="Arial" w:cs="Arial"/>
          <w:b/>
          <w:sz w:val="24"/>
          <w:szCs w:val="24"/>
        </w:rPr>
        <w:t>Bruxão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Cavanha</w:t>
      </w:r>
      <w:proofErr w:type="spellEnd"/>
      <w:r>
        <w:rPr>
          <w:rFonts w:ascii="Arial" w:hAnsi="Arial" w:cs="Arial"/>
          <w:b/>
          <w:sz w:val="24"/>
          <w:szCs w:val="24"/>
        </w:rPr>
        <w:t>) - PL</w:t>
      </w:r>
    </w:p>
    <w:p w:rsidR="00FE725C" w:rsidRDefault="00FE725C" w:rsidP="00FE725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FE725C" w:rsidRDefault="00FE725C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E725C" w:rsidRDefault="00FE725C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E725C" w:rsidRDefault="00FE725C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E725C" w:rsidRDefault="00FE725C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E725C" w:rsidRDefault="00FE725C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4472E" w:rsidRDefault="0064472E" w:rsidP="00FE725C">
      <w:pPr>
        <w:tabs>
          <w:tab w:val="left" w:pos="2280"/>
        </w:tabs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5134AE" w:rsidRPr="00EF3294" w:rsidRDefault="00EF3294" w:rsidP="00FE725C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EF3294">
        <w:rPr>
          <w:rFonts w:ascii="Arial" w:eastAsia="Calibri" w:hAnsi="Arial" w:cs="Arial"/>
          <w:b/>
          <w:sz w:val="24"/>
          <w:szCs w:val="24"/>
          <w:u w:val="single"/>
        </w:rPr>
        <w:t>JUSTIFICATIVA</w:t>
      </w:r>
    </w:p>
    <w:p w:rsidR="00EF3294" w:rsidRPr="00EF3294" w:rsidRDefault="00EF3294" w:rsidP="00FE725C">
      <w:pPr>
        <w:spacing w:after="0" w:line="259" w:lineRule="auto"/>
        <w:ind w:left="426"/>
        <w:rPr>
          <w:rFonts w:ascii="Times New Roman" w:eastAsia="Calibri" w:hAnsi="Times New Roman" w:cs="Times New Roman"/>
          <w:b/>
          <w:sz w:val="8"/>
          <w:szCs w:val="24"/>
          <w:u w:val="single"/>
        </w:rPr>
      </w:pPr>
    </w:p>
    <w:p w:rsidR="00EF3294" w:rsidRPr="00EF3294" w:rsidRDefault="00EF3294" w:rsidP="00FE725C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 Presidente,</w:t>
      </w:r>
    </w:p>
    <w:p w:rsidR="00EF3294" w:rsidRPr="00EF3294" w:rsidRDefault="00EF3294" w:rsidP="00FE725C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Senhoras Vereadoras,</w:t>
      </w:r>
    </w:p>
    <w:p w:rsidR="00EF3294" w:rsidRPr="00EF3294" w:rsidRDefault="00EF3294" w:rsidP="00FE725C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Senhores Vereadores.</w:t>
      </w:r>
    </w:p>
    <w:p w:rsidR="00EF3294" w:rsidRPr="00D017BE" w:rsidRDefault="00EF3294" w:rsidP="00FE725C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D017BE">
        <w:rPr>
          <w:rFonts w:ascii="Times New Roman" w:eastAsia="Calibri" w:hAnsi="Times New Roman" w:cs="Times New Roman"/>
          <w:sz w:val="24"/>
          <w:szCs w:val="24"/>
        </w:rPr>
        <w:tab/>
      </w:r>
    </w:p>
    <w:p w:rsidR="000578D9" w:rsidRPr="000578D9" w:rsidRDefault="000578D9" w:rsidP="00FE725C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578D9">
        <w:rPr>
          <w:rFonts w:ascii="Arial" w:eastAsia="Calibri" w:hAnsi="Arial" w:cs="Arial"/>
          <w:sz w:val="24"/>
          <w:szCs w:val="24"/>
        </w:rPr>
        <w:t>André Cardoso, morador na cidade de Itapevi há 42 anos, o mesmo é casado com Sandra, e pai de um lindo menino por nome Miguel.</w:t>
      </w:r>
    </w:p>
    <w:p w:rsidR="000578D9" w:rsidRPr="000578D9" w:rsidRDefault="000578D9" w:rsidP="00FE725C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578D9">
        <w:rPr>
          <w:rFonts w:ascii="Arial" w:eastAsia="Calibri" w:hAnsi="Arial" w:cs="Arial"/>
          <w:sz w:val="24"/>
          <w:szCs w:val="24"/>
        </w:rPr>
        <w:t>André é um microempresário cheio de talentos e determinação, começou nesse ramo muito cedo, com isso já tem 28 anos nesta área, com toda experiência que adquiriu nesse tempo, o mesmo faz um trabalho de qualidade e excelência na sua empresa de Oficina Mecânica que tem por nome GT Oficina Mecânica, localizada no Bairro do Engenheiro Cardoso. André escolheu a cidade de Itapevi para empreender, pois sempre acreditou no crescimento e desenvolvimento da cidade.</w:t>
      </w:r>
    </w:p>
    <w:p w:rsidR="000578D9" w:rsidRPr="000578D9" w:rsidRDefault="000578D9" w:rsidP="00FE725C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578D9">
        <w:rPr>
          <w:rFonts w:ascii="Arial" w:eastAsia="Calibri" w:hAnsi="Arial" w:cs="Arial"/>
          <w:sz w:val="24"/>
          <w:szCs w:val="24"/>
        </w:rPr>
        <w:t xml:space="preserve">        Mais do que um trocador de peças, um bom </w:t>
      </w:r>
      <w:r w:rsidRPr="000578D9">
        <w:rPr>
          <w:rFonts w:ascii="Arial" w:eastAsia="Calibri" w:hAnsi="Arial" w:cs="Arial"/>
          <w:bCs/>
          <w:sz w:val="24"/>
          <w:szCs w:val="24"/>
        </w:rPr>
        <w:t>mecânico</w:t>
      </w:r>
      <w:r w:rsidRPr="000578D9">
        <w:rPr>
          <w:rFonts w:ascii="Arial" w:eastAsia="Calibri" w:hAnsi="Arial" w:cs="Arial"/>
          <w:sz w:val="24"/>
          <w:szCs w:val="24"/>
        </w:rPr>
        <w:t> se assemelha ao médico. Sua tarefa é verificar os sintomas, fazer o diagnóstico e então começar o tratamento. Assim como um médico, se o profissional </w:t>
      </w:r>
      <w:r w:rsidRPr="000578D9">
        <w:rPr>
          <w:rFonts w:ascii="Arial" w:eastAsia="Calibri" w:hAnsi="Arial" w:cs="Arial"/>
          <w:bCs/>
          <w:sz w:val="24"/>
          <w:szCs w:val="24"/>
        </w:rPr>
        <w:t>mecânico</w:t>
      </w:r>
      <w:r w:rsidRPr="000578D9">
        <w:rPr>
          <w:rFonts w:ascii="Arial" w:eastAsia="Calibri" w:hAnsi="Arial" w:cs="Arial"/>
          <w:sz w:val="24"/>
          <w:szCs w:val="24"/>
        </w:rPr>
        <w:t> não for devidamente qualificado, pode cometer algum erro e colocar a vida de outras pessoas em risco.</w:t>
      </w:r>
    </w:p>
    <w:p w:rsidR="000578D9" w:rsidRPr="000578D9" w:rsidRDefault="000578D9" w:rsidP="00FE725C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578D9">
        <w:rPr>
          <w:rFonts w:ascii="Arial" w:eastAsia="Calibri" w:hAnsi="Arial" w:cs="Arial"/>
          <w:sz w:val="24"/>
          <w:szCs w:val="24"/>
        </w:rPr>
        <w:t>Um homem incrível, cheio de sonhos que vem construindo seu legado na nossa cidade.</w:t>
      </w:r>
    </w:p>
    <w:p w:rsidR="000578D9" w:rsidRDefault="0064472E" w:rsidP="00FE725C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do </w:t>
      </w:r>
      <w:r w:rsidR="000578D9" w:rsidRPr="000578D9">
        <w:rPr>
          <w:rFonts w:ascii="Arial" w:eastAsia="Calibri" w:hAnsi="Arial" w:cs="Arial"/>
          <w:sz w:val="24"/>
          <w:szCs w:val="24"/>
        </w:rPr>
        <w:t xml:space="preserve">André Cardoso </w:t>
      </w:r>
      <w:proofErr w:type="spellStart"/>
      <w:r w:rsidR="000578D9" w:rsidRPr="000578D9">
        <w:rPr>
          <w:rFonts w:ascii="Arial" w:eastAsia="Calibri" w:hAnsi="Arial" w:cs="Arial"/>
          <w:sz w:val="24"/>
          <w:szCs w:val="24"/>
        </w:rPr>
        <w:t>Armeida</w:t>
      </w:r>
      <w:proofErr w:type="spellEnd"/>
      <w:r w:rsidR="000578D9">
        <w:rPr>
          <w:rFonts w:ascii="Arial" w:eastAsia="Calibri" w:hAnsi="Arial" w:cs="Arial"/>
          <w:sz w:val="24"/>
          <w:szCs w:val="24"/>
        </w:rPr>
        <w:t>.</w:t>
      </w:r>
      <w:r w:rsidR="000578D9" w:rsidRPr="000578D9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FE725C" w:rsidRDefault="00FE725C" w:rsidP="00FE725C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4"/>
          <w:szCs w:val="24"/>
        </w:rPr>
      </w:pPr>
    </w:p>
    <w:p w:rsidR="00EF3294" w:rsidRPr="00FE725C" w:rsidRDefault="00EF3294" w:rsidP="00FE725C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FE725C">
        <w:rPr>
          <w:rFonts w:ascii="Arial" w:eastAsia="Calibri" w:hAnsi="Arial" w:cs="Arial"/>
          <w:sz w:val="24"/>
          <w:szCs w:val="24"/>
        </w:rPr>
        <w:t>Sala das S</w:t>
      </w:r>
      <w:r w:rsidR="00061836" w:rsidRPr="00FE725C">
        <w:rPr>
          <w:rFonts w:ascii="Arial" w:eastAsia="Calibri" w:hAnsi="Arial" w:cs="Arial"/>
          <w:sz w:val="24"/>
          <w:szCs w:val="24"/>
        </w:rPr>
        <w:t xml:space="preserve">essões </w:t>
      </w:r>
      <w:proofErr w:type="spellStart"/>
      <w:r w:rsidR="00061836" w:rsidRPr="00FE725C">
        <w:rPr>
          <w:rFonts w:ascii="Arial" w:eastAsia="Calibri" w:hAnsi="Arial" w:cs="Arial"/>
          <w:sz w:val="24"/>
          <w:szCs w:val="24"/>
        </w:rPr>
        <w:t>Bemvindo</w:t>
      </w:r>
      <w:proofErr w:type="spellEnd"/>
      <w:r w:rsidR="00061836" w:rsidRPr="00FE725C">
        <w:rPr>
          <w:rFonts w:ascii="Arial" w:eastAsia="Calibri" w:hAnsi="Arial" w:cs="Arial"/>
          <w:sz w:val="24"/>
          <w:szCs w:val="24"/>
        </w:rPr>
        <w:t xml:space="preserve"> Moreira Nery, 24</w:t>
      </w:r>
      <w:r w:rsidRPr="00FE725C">
        <w:rPr>
          <w:rFonts w:ascii="Arial" w:eastAsia="Calibri" w:hAnsi="Arial" w:cs="Arial"/>
          <w:sz w:val="24"/>
          <w:szCs w:val="24"/>
        </w:rPr>
        <w:t xml:space="preserve"> de </w:t>
      </w:r>
      <w:r w:rsidR="00E036A9" w:rsidRPr="00FE725C">
        <w:rPr>
          <w:rFonts w:ascii="Arial" w:eastAsia="Calibri" w:hAnsi="Arial" w:cs="Arial"/>
          <w:sz w:val="24"/>
          <w:szCs w:val="24"/>
        </w:rPr>
        <w:t>novembro</w:t>
      </w:r>
      <w:r w:rsidRPr="00FE725C">
        <w:rPr>
          <w:rFonts w:ascii="Arial" w:eastAsia="Calibri" w:hAnsi="Arial" w:cs="Arial"/>
          <w:sz w:val="24"/>
          <w:szCs w:val="24"/>
        </w:rPr>
        <w:t xml:space="preserve"> de 2022.</w:t>
      </w:r>
    </w:p>
    <w:p w:rsidR="00EF3294" w:rsidRDefault="00EF3294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EF3294" w:rsidRPr="00EF3294" w:rsidRDefault="00EF3294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bookmarkStart w:id="0" w:name="_GoBack"/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EF3294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EF3294" w:rsidRPr="00EF3294" w:rsidRDefault="00EF3294" w:rsidP="00FE725C">
      <w:pPr>
        <w:tabs>
          <w:tab w:val="left" w:pos="2280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bookmarkEnd w:id="0"/>
    <w:p w:rsidR="00506F44" w:rsidRDefault="00506F44" w:rsidP="00FE725C">
      <w:pPr>
        <w:tabs>
          <w:tab w:val="left" w:pos="2280"/>
        </w:tabs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FE725C" w:rsidRDefault="00FE725C" w:rsidP="00FE725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proofErr w:type="spellStart"/>
      <w:r>
        <w:rPr>
          <w:rFonts w:ascii="Arial" w:hAnsi="Arial" w:cs="Arial"/>
          <w:b/>
          <w:sz w:val="24"/>
          <w:szCs w:val="24"/>
        </w:rPr>
        <w:t>Bruxão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Cavanha</w:t>
      </w:r>
      <w:proofErr w:type="spellEnd"/>
      <w:r>
        <w:rPr>
          <w:rFonts w:ascii="Arial" w:hAnsi="Arial" w:cs="Arial"/>
          <w:b/>
          <w:sz w:val="24"/>
          <w:szCs w:val="24"/>
        </w:rPr>
        <w:t>) - PL</w:t>
      </w:r>
    </w:p>
    <w:p w:rsidR="00FE725C" w:rsidRPr="00E94A61" w:rsidRDefault="00FE725C" w:rsidP="00FE725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sectPr w:rsidR="00FE725C" w:rsidRPr="00E94A61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B0F" w:rsidRDefault="00BD3B0F" w:rsidP="004B11B6">
      <w:pPr>
        <w:spacing w:after="0" w:line="240" w:lineRule="auto"/>
      </w:pPr>
      <w:r>
        <w:separator/>
      </w:r>
    </w:p>
  </w:endnote>
  <w:endnote w:type="continuationSeparator" w:id="0">
    <w:p w:rsidR="00BD3B0F" w:rsidRDefault="00BD3B0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203466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FE725C" w:rsidRDefault="00FE725C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E725C" w:rsidRDefault="00FE725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B0F" w:rsidRDefault="00BD3B0F" w:rsidP="004B11B6">
      <w:pPr>
        <w:spacing w:after="0" w:line="240" w:lineRule="auto"/>
      </w:pPr>
      <w:r>
        <w:separator/>
      </w:r>
    </w:p>
  </w:footnote>
  <w:footnote w:type="continuationSeparator" w:id="0">
    <w:p w:rsidR="00BD3B0F" w:rsidRDefault="00BD3B0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BD3B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BD3B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BD3B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0E167D7"/>
    <w:multiLevelType w:val="multilevel"/>
    <w:tmpl w:val="C96E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7502"/>
    <w:rsid w:val="00037DFC"/>
    <w:rsid w:val="00050151"/>
    <w:rsid w:val="000578D9"/>
    <w:rsid w:val="00061836"/>
    <w:rsid w:val="0006273B"/>
    <w:rsid w:val="00074A8F"/>
    <w:rsid w:val="000B08EA"/>
    <w:rsid w:val="001207F6"/>
    <w:rsid w:val="00146C3F"/>
    <w:rsid w:val="00171B94"/>
    <w:rsid w:val="001973F0"/>
    <w:rsid w:val="002526E6"/>
    <w:rsid w:val="002655B7"/>
    <w:rsid w:val="0027439A"/>
    <w:rsid w:val="002757F4"/>
    <w:rsid w:val="002E69A6"/>
    <w:rsid w:val="002E6D4A"/>
    <w:rsid w:val="003209C7"/>
    <w:rsid w:val="00330F33"/>
    <w:rsid w:val="003619A0"/>
    <w:rsid w:val="003A5FC0"/>
    <w:rsid w:val="003C394F"/>
    <w:rsid w:val="003F1099"/>
    <w:rsid w:val="00426C62"/>
    <w:rsid w:val="0045245E"/>
    <w:rsid w:val="00494922"/>
    <w:rsid w:val="004B11B6"/>
    <w:rsid w:val="004E1C10"/>
    <w:rsid w:val="004E2A59"/>
    <w:rsid w:val="00506F44"/>
    <w:rsid w:val="00512E40"/>
    <w:rsid w:val="005134AE"/>
    <w:rsid w:val="00551947"/>
    <w:rsid w:val="0058433D"/>
    <w:rsid w:val="005C2B2E"/>
    <w:rsid w:val="005C3136"/>
    <w:rsid w:val="0064472E"/>
    <w:rsid w:val="0065387E"/>
    <w:rsid w:val="00661CF0"/>
    <w:rsid w:val="006A4B7F"/>
    <w:rsid w:val="006A7D1D"/>
    <w:rsid w:val="006B2408"/>
    <w:rsid w:val="006D0F20"/>
    <w:rsid w:val="006F3164"/>
    <w:rsid w:val="00773C57"/>
    <w:rsid w:val="00780D4E"/>
    <w:rsid w:val="007C19F0"/>
    <w:rsid w:val="00813575"/>
    <w:rsid w:val="008230A3"/>
    <w:rsid w:val="008738A3"/>
    <w:rsid w:val="00884976"/>
    <w:rsid w:val="008B64DA"/>
    <w:rsid w:val="008B76CA"/>
    <w:rsid w:val="008C0E79"/>
    <w:rsid w:val="008E6AE8"/>
    <w:rsid w:val="008F524A"/>
    <w:rsid w:val="00927526"/>
    <w:rsid w:val="00940983"/>
    <w:rsid w:val="0097673D"/>
    <w:rsid w:val="009B198B"/>
    <w:rsid w:val="00A12D49"/>
    <w:rsid w:val="00A7476F"/>
    <w:rsid w:val="00AA487F"/>
    <w:rsid w:val="00AB0400"/>
    <w:rsid w:val="00AB28A6"/>
    <w:rsid w:val="00AC580D"/>
    <w:rsid w:val="00AD1277"/>
    <w:rsid w:val="00AF67A8"/>
    <w:rsid w:val="00B43D0A"/>
    <w:rsid w:val="00B9115D"/>
    <w:rsid w:val="00B920FB"/>
    <w:rsid w:val="00BB2E04"/>
    <w:rsid w:val="00BC0200"/>
    <w:rsid w:val="00BC0B06"/>
    <w:rsid w:val="00BD3B0F"/>
    <w:rsid w:val="00BD5E2F"/>
    <w:rsid w:val="00C17469"/>
    <w:rsid w:val="00C42AB6"/>
    <w:rsid w:val="00C63516"/>
    <w:rsid w:val="00C94490"/>
    <w:rsid w:val="00CA565E"/>
    <w:rsid w:val="00CC32DF"/>
    <w:rsid w:val="00CD1705"/>
    <w:rsid w:val="00D017BE"/>
    <w:rsid w:val="00D1190D"/>
    <w:rsid w:val="00D130C7"/>
    <w:rsid w:val="00D279FB"/>
    <w:rsid w:val="00D418EE"/>
    <w:rsid w:val="00D53368"/>
    <w:rsid w:val="00D80D69"/>
    <w:rsid w:val="00D923D6"/>
    <w:rsid w:val="00DC5649"/>
    <w:rsid w:val="00DD17DB"/>
    <w:rsid w:val="00DF17B7"/>
    <w:rsid w:val="00E036A9"/>
    <w:rsid w:val="00E57395"/>
    <w:rsid w:val="00E91C2F"/>
    <w:rsid w:val="00E94A61"/>
    <w:rsid w:val="00EC225B"/>
    <w:rsid w:val="00EF3294"/>
    <w:rsid w:val="00F03505"/>
    <w:rsid w:val="00F33A99"/>
    <w:rsid w:val="00F534EC"/>
    <w:rsid w:val="00F672D7"/>
    <w:rsid w:val="00F72F43"/>
    <w:rsid w:val="00FD54C9"/>
    <w:rsid w:val="00FE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0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A82B3-D891-4C48-942E-7B1AAAEF2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Câmara.dotx</Template>
  <TotalTime>4</TotalTime>
  <Pages>2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05</dc:creator>
  <cp:keywords/>
  <dc:description/>
  <cp:lastModifiedBy>Emerson-PC</cp:lastModifiedBy>
  <cp:revision>3</cp:revision>
  <cp:lastPrinted>2019-10-31T19:00:00Z</cp:lastPrinted>
  <dcterms:created xsi:type="dcterms:W3CDTF">2022-11-24T15:16:00Z</dcterms:created>
  <dcterms:modified xsi:type="dcterms:W3CDTF">2022-11-25T18:29:00Z</dcterms:modified>
</cp:coreProperties>
</file>