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94" w:rsidRDefault="00E036A9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$DOCUMENTO$</w:t>
      </w:r>
    </w:p>
    <w:p w:rsidR="00EF3294" w:rsidRPr="0064472E" w:rsidRDefault="00EF3294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EF3294" w:rsidP="00EF3294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“</w:t>
      </w:r>
      <w:r w:rsidR="00061836">
        <w:rPr>
          <w:rFonts w:ascii="Arial" w:eastAsia="Calibri" w:hAnsi="Arial" w:cs="Arial"/>
          <w:sz w:val="24"/>
          <w:szCs w:val="24"/>
        </w:rPr>
        <w:t>Dispõe sobre a outorga do Diploma de Mérito da Saúde</w:t>
      </w:r>
      <w:r w:rsidRPr="0064472E">
        <w:rPr>
          <w:rFonts w:ascii="Arial" w:eastAsia="Calibri" w:hAnsi="Arial" w:cs="Arial"/>
          <w:sz w:val="24"/>
          <w:szCs w:val="24"/>
        </w:rPr>
        <w:t xml:space="preserve"> ao senhor</w:t>
      </w:r>
      <w:r w:rsidR="00D53368">
        <w:rPr>
          <w:rFonts w:ascii="Arial" w:eastAsia="Calibri" w:hAnsi="Arial" w:cs="Arial"/>
          <w:sz w:val="24"/>
          <w:szCs w:val="24"/>
        </w:rPr>
        <w:t xml:space="preserve"> </w:t>
      </w:r>
      <w:r w:rsidR="003C394F">
        <w:rPr>
          <w:rFonts w:ascii="Arial" w:eastAsia="Calibri" w:hAnsi="Arial" w:cs="Arial"/>
          <w:sz w:val="24"/>
          <w:szCs w:val="24"/>
        </w:rPr>
        <w:t>Fábio H. Tangerino</w:t>
      </w:r>
      <w:r w:rsidR="00E036A9" w:rsidRPr="00E036A9">
        <w:rPr>
          <w:rFonts w:ascii="Arial" w:eastAsia="Calibri" w:hAnsi="Arial" w:cs="Arial"/>
          <w:sz w:val="24"/>
          <w:szCs w:val="24"/>
        </w:rPr>
        <w:t>,</w:t>
      </w:r>
      <w:r w:rsidRPr="0064472E">
        <w:rPr>
          <w:rFonts w:ascii="Arial" w:eastAsia="Calibri" w:hAnsi="Arial" w:cs="Arial"/>
          <w:sz w:val="24"/>
          <w:szCs w:val="24"/>
        </w:rPr>
        <w:t xml:space="preserve"> e dá outras </w:t>
      </w:r>
      <w:r w:rsidR="00171B94" w:rsidRPr="0064472E">
        <w:rPr>
          <w:rFonts w:ascii="Arial" w:eastAsia="Calibri" w:hAnsi="Arial" w:cs="Arial"/>
          <w:sz w:val="24"/>
          <w:szCs w:val="24"/>
        </w:rPr>
        <w:t>providências</w:t>
      </w:r>
      <w:r w:rsidR="00171B94">
        <w:rPr>
          <w:rFonts w:ascii="Arial" w:eastAsia="Calibri" w:hAnsi="Arial" w:cs="Arial"/>
          <w:sz w:val="24"/>
          <w:szCs w:val="24"/>
        </w:rPr>
        <w:t>.</w:t>
      </w:r>
      <w:r w:rsidR="00171B94" w:rsidRPr="00EF3294">
        <w:rPr>
          <w:rFonts w:ascii="Arial" w:eastAsia="Calibri" w:hAnsi="Arial" w:cs="Arial"/>
          <w:b/>
          <w:sz w:val="24"/>
          <w:szCs w:val="24"/>
        </w:rPr>
        <w:t xml:space="preserve"> ”</w:t>
      </w:r>
    </w:p>
    <w:p w:rsidR="0064472E" w:rsidRPr="0064472E" w:rsidRDefault="0064472E" w:rsidP="0064472E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Pr="0064472E" w:rsidRDefault="0064472E" w:rsidP="008738A3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64472E" w:rsidRPr="0064472E" w:rsidRDefault="0064472E" w:rsidP="0064472E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E036A9" w:rsidRDefault="0064472E" w:rsidP="00675BF3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1°</w:t>
      </w:r>
      <w:r w:rsidRPr="0064472E">
        <w:rPr>
          <w:rFonts w:ascii="Arial" w:eastAsia="Calibri" w:hAnsi="Arial" w:cs="Arial"/>
          <w:sz w:val="24"/>
          <w:szCs w:val="24"/>
        </w:rPr>
        <w:t xml:space="preserve"> Fica concedido o </w:t>
      </w:r>
      <w:r w:rsidR="00061836" w:rsidRPr="00061836">
        <w:rPr>
          <w:rFonts w:ascii="Arial" w:eastAsia="Calibri" w:hAnsi="Arial" w:cs="Arial"/>
          <w:sz w:val="24"/>
          <w:szCs w:val="24"/>
        </w:rPr>
        <w:t>Diploma</w:t>
      </w:r>
      <w:r w:rsidR="00061836">
        <w:rPr>
          <w:rFonts w:ascii="Arial" w:eastAsia="Calibri" w:hAnsi="Arial" w:cs="Arial"/>
          <w:sz w:val="24"/>
          <w:szCs w:val="24"/>
        </w:rPr>
        <w:t xml:space="preserve"> de</w:t>
      </w:r>
      <w:r w:rsidR="00061836" w:rsidRPr="00061836">
        <w:rPr>
          <w:rFonts w:ascii="Arial" w:eastAsia="Calibri" w:hAnsi="Arial" w:cs="Arial"/>
          <w:sz w:val="24"/>
          <w:szCs w:val="24"/>
        </w:rPr>
        <w:t xml:space="preserve"> M</w:t>
      </w:r>
      <w:r w:rsidR="00061836">
        <w:rPr>
          <w:rFonts w:ascii="Arial" w:eastAsia="Calibri" w:hAnsi="Arial" w:cs="Arial"/>
          <w:sz w:val="24"/>
          <w:szCs w:val="24"/>
        </w:rPr>
        <w:t>érito da</w:t>
      </w:r>
      <w:r w:rsidR="00061836" w:rsidRPr="00061836">
        <w:rPr>
          <w:rFonts w:ascii="Arial" w:eastAsia="Calibri" w:hAnsi="Arial" w:cs="Arial"/>
          <w:sz w:val="24"/>
          <w:szCs w:val="24"/>
        </w:rPr>
        <w:t xml:space="preserve"> Saúde </w:t>
      </w:r>
      <w:r w:rsidRPr="0064472E">
        <w:rPr>
          <w:rFonts w:ascii="Arial" w:eastAsia="Calibri" w:hAnsi="Arial" w:cs="Arial"/>
          <w:sz w:val="24"/>
          <w:szCs w:val="24"/>
        </w:rPr>
        <w:t>ao senhor</w:t>
      </w:r>
      <w:r w:rsidR="00146C3F">
        <w:rPr>
          <w:rFonts w:ascii="Arial" w:eastAsia="Calibri" w:hAnsi="Arial" w:cs="Arial"/>
          <w:sz w:val="24"/>
          <w:szCs w:val="24"/>
        </w:rPr>
        <w:t xml:space="preserve"> </w:t>
      </w:r>
      <w:r w:rsidR="003C394F">
        <w:rPr>
          <w:rFonts w:ascii="Arial" w:eastAsia="Calibri" w:hAnsi="Arial" w:cs="Arial"/>
          <w:sz w:val="24"/>
          <w:szCs w:val="24"/>
        </w:rPr>
        <w:t>Fábio H. Tangerino</w:t>
      </w:r>
      <w:r w:rsidR="00061836">
        <w:rPr>
          <w:rFonts w:ascii="Arial" w:eastAsia="Calibri" w:hAnsi="Arial" w:cs="Arial"/>
          <w:sz w:val="24"/>
          <w:szCs w:val="24"/>
        </w:rPr>
        <w:t>.</w:t>
      </w:r>
    </w:p>
    <w:p w:rsidR="00675BF3" w:rsidRDefault="00675BF3" w:rsidP="00675BF3">
      <w:pPr>
        <w:spacing w:after="0" w:line="360" w:lineRule="auto"/>
        <w:ind w:left="426"/>
        <w:jc w:val="both"/>
        <w:rPr>
          <w:rFonts w:ascii="Arial" w:eastAsia="Calibri" w:hAnsi="Arial" w:cs="Arial"/>
          <w:b/>
          <w:sz w:val="24"/>
          <w:szCs w:val="24"/>
        </w:rPr>
      </w:pPr>
    </w:p>
    <w:p w:rsidR="0064472E" w:rsidRDefault="0064472E" w:rsidP="00675BF3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2°</w:t>
      </w:r>
      <w:r w:rsidRPr="0064472E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675BF3" w:rsidRPr="0064472E" w:rsidRDefault="00675BF3" w:rsidP="00675BF3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</w:p>
    <w:p w:rsidR="0064472E" w:rsidRDefault="0064472E" w:rsidP="00675BF3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3°</w:t>
      </w:r>
      <w:r w:rsidRPr="0064472E">
        <w:rPr>
          <w:rFonts w:ascii="Arial" w:eastAsia="Calibri" w:hAnsi="Arial" w:cs="Arial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675BF3" w:rsidRPr="0064472E" w:rsidRDefault="00675BF3" w:rsidP="00675BF3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</w:p>
    <w:p w:rsidR="0064472E" w:rsidRDefault="0064472E" w:rsidP="00675BF3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b/>
          <w:sz w:val="24"/>
          <w:szCs w:val="24"/>
        </w:rPr>
        <w:t>Art. 4°</w:t>
      </w:r>
      <w:r w:rsidRPr="0064472E">
        <w:rPr>
          <w:rFonts w:ascii="Arial" w:eastAsia="Calibri" w:hAnsi="Arial" w:cs="Arial"/>
          <w:sz w:val="24"/>
          <w:szCs w:val="24"/>
        </w:rPr>
        <w:t xml:space="preserve"> Este Decreto Legislativo entra em </w:t>
      </w:r>
      <w:r w:rsidR="00675BF3">
        <w:rPr>
          <w:rFonts w:ascii="Arial" w:eastAsia="Calibri" w:hAnsi="Arial" w:cs="Arial"/>
          <w:sz w:val="24"/>
          <w:szCs w:val="24"/>
        </w:rPr>
        <w:t>vigor na data de sua publicação, r</w:t>
      </w:r>
      <w:r w:rsidRPr="0064472E">
        <w:rPr>
          <w:rFonts w:ascii="Arial" w:eastAsia="Calibri" w:hAnsi="Arial" w:cs="Arial"/>
          <w:sz w:val="24"/>
          <w:szCs w:val="24"/>
        </w:rPr>
        <w:t>evogadas as disposições em contrário</w:t>
      </w:r>
    </w:p>
    <w:p w:rsidR="00675BF3" w:rsidRPr="0064472E" w:rsidRDefault="00675BF3" w:rsidP="00675BF3">
      <w:pPr>
        <w:spacing w:after="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</w:p>
    <w:p w:rsidR="00EF3294" w:rsidRPr="00675BF3" w:rsidRDefault="00EF3294" w:rsidP="00675BF3">
      <w:pPr>
        <w:spacing w:after="0" w:line="259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675BF3">
        <w:rPr>
          <w:rFonts w:ascii="Arial" w:eastAsia="Calibri" w:hAnsi="Arial" w:cs="Arial"/>
          <w:sz w:val="24"/>
          <w:szCs w:val="24"/>
        </w:rPr>
        <w:t>Sala das S</w:t>
      </w:r>
      <w:r w:rsidR="00061836" w:rsidRPr="00675BF3">
        <w:rPr>
          <w:rFonts w:ascii="Arial" w:eastAsia="Calibri" w:hAnsi="Arial" w:cs="Arial"/>
          <w:sz w:val="24"/>
          <w:szCs w:val="24"/>
        </w:rPr>
        <w:t xml:space="preserve">essões </w:t>
      </w:r>
      <w:proofErr w:type="spellStart"/>
      <w:r w:rsidR="00061836" w:rsidRPr="00675BF3">
        <w:rPr>
          <w:rFonts w:ascii="Arial" w:eastAsia="Calibri" w:hAnsi="Arial" w:cs="Arial"/>
          <w:sz w:val="24"/>
          <w:szCs w:val="24"/>
        </w:rPr>
        <w:t>Bemvindo</w:t>
      </w:r>
      <w:proofErr w:type="spellEnd"/>
      <w:r w:rsidR="00061836" w:rsidRPr="00675BF3">
        <w:rPr>
          <w:rFonts w:ascii="Arial" w:eastAsia="Calibri" w:hAnsi="Arial" w:cs="Arial"/>
          <w:sz w:val="24"/>
          <w:szCs w:val="24"/>
        </w:rPr>
        <w:t xml:space="preserve"> Moreira Nery, </w:t>
      </w:r>
      <w:r w:rsidR="005273BC">
        <w:rPr>
          <w:rFonts w:ascii="Arial" w:eastAsia="Calibri" w:hAnsi="Arial" w:cs="Arial"/>
          <w:sz w:val="24"/>
          <w:szCs w:val="24"/>
        </w:rPr>
        <w:t>25</w:t>
      </w:r>
      <w:r w:rsidRPr="00675BF3">
        <w:rPr>
          <w:rFonts w:ascii="Arial" w:eastAsia="Calibri" w:hAnsi="Arial" w:cs="Arial"/>
          <w:sz w:val="24"/>
          <w:szCs w:val="24"/>
        </w:rPr>
        <w:t xml:space="preserve"> de </w:t>
      </w:r>
      <w:r w:rsidR="00E036A9" w:rsidRPr="00675BF3">
        <w:rPr>
          <w:rFonts w:ascii="Arial" w:eastAsia="Calibri" w:hAnsi="Arial" w:cs="Arial"/>
          <w:sz w:val="24"/>
          <w:szCs w:val="24"/>
        </w:rPr>
        <w:t>novembro</w:t>
      </w:r>
      <w:r w:rsidRPr="00675BF3">
        <w:rPr>
          <w:rFonts w:ascii="Arial" w:eastAsia="Calibri" w:hAnsi="Arial" w:cs="Arial"/>
          <w:sz w:val="24"/>
          <w:szCs w:val="24"/>
        </w:rPr>
        <w:t xml:space="preserve"> de 2022.</w:t>
      </w:r>
    </w:p>
    <w:p w:rsidR="00675BF3" w:rsidRDefault="00675BF3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465A" w:rsidRDefault="0092465A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465A" w:rsidRDefault="0092465A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</w:p>
    <w:p w:rsidR="00E94A61" w:rsidRPr="00675BF3" w:rsidRDefault="00E94A61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675BF3" w:rsidRDefault="00E94A61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(Sarará - PL)</w:t>
      </w:r>
    </w:p>
    <w:p w:rsidR="00E94A61" w:rsidRPr="00675BF3" w:rsidRDefault="00E94A61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Vereador</w:t>
      </w:r>
    </w:p>
    <w:p w:rsidR="00675BF3" w:rsidRDefault="00675BF3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5BF3" w:rsidRPr="00675BF3" w:rsidRDefault="00675BF3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5BF3" w:rsidRPr="00675BF3" w:rsidRDefault="00675BF3" w:rsidP="00675BF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(</w:t>
      </w:r>
      <w:proofErr w:type="spellStart"/>
      <w:r w:rsidRPr="00675BF3">
        <w:rPr>
          <w:rFonts w:ascii="Arial" w:hAnsi="Arial" w:cs="Arial"/>
          <w:b/>
          <w:sz w:val="24"/>
          <w:szCs w:val="24"/>
        </w:rPr>
        <w:t>Bruxão</w:t>
      </w:r>
      <w:proofErr w:type="spellEnd"/>
      <w:r w:rsidRPr="00675BF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75BF3">
        <w:rPr>
          <w:rFonts w:ascii="Arial" w:hAnsi="Arial" w:cs="Arial"/>
          <w:b/>
          <w:sz w:val="24"/>
          <w:szCs w:val="24"/>
        </w:rPr>
        <w:t>Cavanha</w:t>
      </w:r>
      <w:proofErr w:type="spellEnd"/>
      <w:r w:rsidRPr="00675BF3">
        <w:rPr>
          <w:rFonts w:ascii="Arial" w:hAnsi="Arial" w:cs="Arial"/>
          <w:b/>
          <w:sz w:val="24"/>
          <w:szCs w:val="24"/>
        </w:rPr>
        <w:t>) - PL</w:t>
      </w:r>
    </w:p>
    <w:p w:rsidR="00675BF3" w:rsidRPr="00675BF3" w:rsidRDefault="00675BF3" w:rsidP="00675BF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Vereador</w:t>
      </w:r>
    </w:p>
    <w:bookmarkEnd w:id="0"/>
    <w:p w:rsidR="00675BF3" w:rsidRDefault="00675BF3" w:rsidP="00675BF3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134AE" w:rsidRPr="00EF3294" w:rsidRDefault="00EF3294" w:rsidP="0092465A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JUSTIFICATIVA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434238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Senhores Vereadores,</w:t>
      </w:r>
    </w:p>
    <w:p w:rsidR="00EF3294" w:rsidRPr="00D017BE" w:rsidRDefault="00EF3294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D017BE">
        <w:rPr>
          <w:rFonts w:ascii="Times New Roman" w:eastAsia="Calibri" w:hAnsi="Times New Roman" w:cs="Times New Roman"/>
          <w:sz w:val="24"/>
          <w:szCs w:val="24"/>
        </w:rPr>
        <w:tab/>
      </w:r>
    </w:p>
    <w:p w:rsidR="003C394F" w:rsidRPr="00D017BE" w:rsidRDefault="003C394F" w:rsidP="00675BF3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D017BE">
        <w:rPr>
          <w:rFonts w:ascii="Arial" w:eastAsia="Calibri" w:hAnsi="Arial" w:cs="Arial"/>
          <w:sz w:val="24"/>
          <w:szCs w:val="24"/>
        </w:rPr>
        <w:t>Fábio Tangerino é casado com Maraiza Tangerino e pai de um lindo menino por nome Thiago.</w:t>
      </w:r>
      <w:r w:rsidR="00675BF3">
        <w:rPr>
          <w:rFonts w:ascii="Arial" w:eastAsia="Calibri" w:hAnsi="Arial" w:cs="Arial"/>
          <w:sz w:val="24"/>
          <w:szCs w:val="24"/>
        </w:rPr>
        <w:t xml:space="preserve"> M</w:t>
      </w:r>
      <w:r w:rsidR="00050151" w:rsidRPr="00D017BE">
        <w:rPr>
          <w:rFonts w:ascii="Arial" w:eastAsia="Calibri" w:hAnsi="Arial" w:cs="Arial"/>
          <w:sz w:val="24"/>
          <w:szCs w:val="24"/>
        </w:rPr>
        <w:t xml:space="preserve">oram </w:t>
      </w:r>
      <w:r w:rsidR="00CC32DF" w:rsidRPr="00D017BE">
        <w:rPr>
          <w:rFonts w:ascii="Arial" w:eastAsia="Calibri" w:hAnsi="Arial" w:cs="Arial"/>
          <w:sz w:val="24"/>
          <w:szCs w:val="24"/>
        </w:rPr>
        <w:t>em Itapevi há mais tempo</w:t>
      </w:r>
      <w:r w:rsidR="00050151" w:rsidRPr="00D017BE">
        <w:rPr>
          <w:rFonts w:ascii="Arial" w:eastAsia="Calibri" w:hAnsi="Arial" w:cs="Arial"/>
          <w:sz w:val="24"/>
          <w:szCs w:val="24"/>
        </w:rPr>
        <w:t xml:space="preserve"> conheceu a clínica na época de seus pais Sr. Antônio e Sra. Carmen que trabalharam incansavelmente para formar seus filhos. </w:t>
      </w:r>
      <w:r w:rsidR="00CC32DF" w:rsidRPr="00D017BE">
        <w:rPr>
          <w:rFonts w:ascii="Arial" w:eastAsia="Calibri" w:hAnsi="Arial" w:cs="Arial"/>
          <w:sz w:val="24"/>
          <w:szCs w:val="24"/>
        </w:rPr>
        <w:t xml:space="preserve"> </w:t>
      </w:r>
      <w:r w:rsidR="00050151" w:rsidRPr="00D017BE">
        <w:rPr>
          <w:rFonts w:ascii="Arial" w:eastAsia="Calibri" w:hAnsi="Arial" w:cs="Arial"/>
          <w:sz w:val="24"/>
          <w:szCs w:val="24"/>
        </w:rPr>
        <w:t xml:space="preserve">Após formado Fábio decidiu seguir os passos de seus </w:t>
      </w:r>
      <w:r w:rsidR="00CC32DF" w:rsidRPr="00D017BE">
        <w:rPr>
          <w:rFonts w:ascii="Arial" w:eastAsia="Calibri" w:hAnsi="Arial" w:cs="Arial"/>
          <w:sz w:val="24"/>
          <w:szCs w:val="24"/>
        </w:rPr>
        <w:t xml:space="preserve">pais, voltou para Itapevi e iniciou uma jornada com sua esposa Maraiza. O desafio foi grande, </w:t>
      </w:r>
      <w:r w:rsidR="00884976" w:rsidRPr="00D017BE">
        <w:rPr>
          <w:rFonts w:ascii="Arial" w:eastAsia="Calibri" w:hAnsi="Arial" w:cs="Arial"/>
          <w:sz w:val="24"/>
          <w:szCs w:val="24"/>
        </w:rPr>
        <w:t>mas o sonho de ter a própria clínica era maior, com isso abriram a Clínica Cardiotan, nome que foi dado em homenagem ao seu pai.</w:t>
      </w:r>
    </w:p>
    <w:p w:rsidR="00D017BE" w:rsidRPr="00D017BE" w:rsidRDefault="00D017BE" w:rsidP="00675BF3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D017BE">
        <w:rPr>
          <w:rFonts w:ascii="Arial" w:eastAsia="Calibri" w:hAnsi="Arial" w:cs="Arial"/>
          <w:sz w:val="24"/>
          <w:szCs w:val="24"/>
        </w:rPr>
        <w:t>A Clínica Cardiotan oferece diversos serviços ​ como: Clínico Geral, Urologia, Cardiologia, Pediatria, Ginecologia, Ortope</w:t>
      </w:r>
      <w:r w:rsidR="008B76CA">
        <w:rPr>
          <w:rFonts w:ascii="Arial" w:eastAsia="Calibri" w:hAnsi="Arial" w:cs="Arial"/>
          <w:sz w:val="24"/>
          <w:szCs w:val="24"/>
        </w:rPr>
        <w:t>dista, entre outras especialidades, garantindo qualidade de vida para todos os seus pacientes.</w:t>
      </w:r>
    </w:p>
    <w:p w:rsidR="008B64DA" w:rsidRPr="00D017BE" w:rsidRDefault="008B64DA" w:rsidP="00675BF3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D017BE">
        <w:rPr>
          <w:rFonts w:ascii="Arial" w:eastAsia="Calibri" w:hAnsi="Arial" w:cs="Arial"/>
          <w:sz w:val="24"/>
          <w:szCs w:val="24"/>
        </w:rPr>
        <w:t xml:space="preserve"> Sua equipe é qualificada e oferece um atendimento de qualidade a população de Itapevi e cidades vizinhas. O alto padrão dos serviços prestados e o respeito pela vida em primeiro lugar nortearam a construção de uma história de sucesso.</w:t>
      </w:r>
    </w:p>
    <w:p w:rsidR="00EF3294" w:rsidRDefault="0064472E" w:rsidP="00675BF3">
      <w:pPr>
        <w:spacing w:after="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do </w:t>
      </w:r>
      <w:r w:rsidR="008B64DA">
        <w:rPr>
          <w:rFonts w:ascii="Arial" w:eastAsia="Calibri" w:hAnsi="Arial" w:cs="Arial"/>
          <w:sz w:val="24"/>
          <w:szCs w:val="24"/>
        </w:rPr>
        <w:t xml:space="preserve">Doutor </w:t>
      </w:r>
      <w:r w:rsidR="008B64DA" w:rsidRPr="008B64DA">
        <w:rPr>
          <w:rFonts w:ascii="Arial" w:eastAsia="Calibri" w:hAnsi="Arial" w:cs="Arial"/>
          <w:sz w:val="24"/>
          <w:szCs w:val="24"/>
        </w:rPr>
        <w:t>Fábio H. Tangerino</w:t>
      </w:r>
      <w:r w:rsidR="008B64DA">
        <w:rPr>
          <w:rFonts w:ascii="Arial" w:eastAsia="Calibri" w:hAnsi="Arial" w:cs="Arial"/>
          <w:sz w:val="24"/>
          <w:szCs w:val="24"/>
        </w:rPr>
        <w:t>.</w:t>
      </w:r>
    </w:p>
    <w:p w:rsidR="00EF3294" w:rsidRPr="00675BF3" w:rsidRDefault="00EF3294" w:rsidP="0092465A">
      <w:pPr>
        <w:spacing w:after="0" w:line="259" w:lineRule="auto"/>
        <w:jc w:val="center"/>
        <w:rPr>
          <w:rFonts w:ascii="Arial" w:eastAsia="Calibri" w:hAnsi="Arial" w:cs="Arial"/>
          <w:sz w:val="24"/>
          <w:szCs w:val="24"/>
        </w:rPr>
      </w:pPr>
      <w:r w:rsidRPr="00675BF3">
        <w:rPr>
          <w:rFonts w:ascii="Arial" w:eastAsia="Calibri" w:hAnsi="Arial" w:cs="Arial"/>
          <w:sz w:val="24"/>
          <w:szCs w:val="24"/>
        </w:rPr>
        <w:t>Sala das S</w:t>
      </w:r>
      <w:r w:rsidR="00061836" w:rsidRPr="00675BF3">
        <w:rPr>
          <w:rFonts w:ascii="Arial" w:eastAsia="Calibri" w:hAnsi="Arial" w:cs="Arial"/>
          <w:sz w:val="24"/>
          <w:szCs w:val="24"/>
        </w:rPr>
        <w:t xml:space="preserve">essões </w:t>
      </w:r>
      <w:proofErr w:type="spellStart"/>
      <w:r w:rsidR="00061836" w:rsidRPr="00675BF3">
        <w:rPr>
          <w:rFonts w:ascii="Arial" w:eastAsia="Calibri" w:hAnsi="Arial" w:cs="Arial"/>
          <w:sz w:val="24"/>
          <w:szCs w:val="24"/>
        </w:rPr>
        <w:t>Bemvindo</w:t>
      </w:r>
      <w:proofErr w:type="spellEnd"/>
      <w:r w:rsidR="00061836" w:rsidRPr="00675BF3">
        <w:rPr>
          <w:rFonts w:ascii="Arial" w:eastAsia="Calibri" w:hAnsi="Arial" w:cs="Arial"/>
          <w:sz w:val="24"/>
          <w:szCs w:val="24"/>
        </w:rPr>
        <w:t xml:space="preserve"> Moreira Nery, </w:t>
      </w:r>
      <w:r w:rsidR="005273BC">
        <w:rPr>
          <w:rFonts w:ascii="Arial" w:eastAsia="Calibri" w:hAnsi="Arial" w:cs="Arial"/>
          <w:sz w:val="24"/>
          <w:szCs w:val="24"/>
        </w:rPr>
        <w:t>25</w:t>
      </w:r>
      <w:r w:rsidRPr="00675BF3">
        <w:rPr>
          <w:rFonts w:ascii="Arial" w:eastAsia="Calibri" w:hAnsi="Arial" w:cs="Arial"/>
          <w:sz w:val="24"/>
          <w:szCs w:val="24"/>
        </w:rPr>
        <w:t xml:space="preserve"> de </w:t>
      </w:r>
      <w:r w:rsidR="00E036A9" w:rsidRPr="00675BF3">
        <w:rPr>
          <w:rFonts w:ascii="Arial" w:eastAsia="Calibri" w:hAnsi="Arial" w:cs="Arial"/>
          <w:sz w:val="24"/>
          <w:szCs w:val="24"/>
        </w:rPr>
        <w:t>novembro</w:t>
      </w:r>
      <w:r w:rsidRPr="00675BF3">
        <w:rPr>
          <w:rFonts w:ascii="Arial" w:eastAsia="Calibri" w:hAnsi="Arial" w:cs="Arial"/>
          <w:sz w:val="24"/>
          <w:szCs w:val="24"/>
        </w:rPr>
        <w:t xml:space="preserve"> de 2022.</w:t>
      </w:r>
    </w:p>
    <w:p w:rsidR="00675BF3" w:rsidRDefault="00675BF3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465A" w:rsidRDefault="0092465A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5BF3" w:rsidRPr="00675BF3" w:rsidRDefault="00675BF3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Wellington José dos Santos</w:t>
      </w:r>
    </w:p>
    <w:p w:rsidR="00675BF3" w:rsidRPr="00675BF3" w:rsidRDefault="00675BF3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(Sarará - PL)</w:t>
      </w:r>
    </w:p>
    <w:p w:rsidR="00675BF3" w:rsidRPr="00675BF3" w:rsidRDefault="00675BF3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Vereador</w:t>
      </w:r>
    </w:p>
    <w:p w:rsidR="00675BF3" w:rsidRDefault="00675BF3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465A" w:rsidRDefault="0092465A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5BF3" w:rsidRPr="00675BF3" w:rsidRDefault="00675BF3" w:rsidP="0092465A">
      <w:pPr>
        <w:tabs>
          <w:tab w:val="left" w:pos="22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5BF3" w:rsidRPr="00675BF3" w:rsidRDefault="00675BF3" w:rsidP="0092465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(</w:t>
      </w:r>
      <w:proofErr w:type="spellStart"/>
      <w:r w:rsidRPr="00675BF3">
        <w:rPr>
          <w:rFonts w:ascii="Arial" w:hAnsi="Arial" w:cs="Arial"/>
          <w:b/>
          <w:sz w:val="24"/>
          <w:szCs w:val="24"/>
        </w:rPr>
        <w:t>Bruxão</w:t>
      </w:r>
      <w:proofErr w:type="spellEnd"/>
      <w:r w:rsidRPr="00675BF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75BF3">
        <w:rPr>
          <w:rFonts w:ascii="Arial" w:hAnsi="Arial" w:cs="Arial"/>
          <w:b/>
          <w:sz w:val="24"/>
          <w:szCs w:val="24"/>
        </w:rPr>
        <w:t>Cavanha</w:t>
      </w:r>
      <w:proofErr w:type="spellEnd"/>
      <w:r w:rsidRPr="00675BF3">
        <w:rPr>
          <w:rFonts w:ascii="Arial" w:hAnsi="Arial" w:cs="Arial"/>
          <w:b/>
          <w:sz w:val="24"/>
          <w:szCs w:val="24"/>
        </w:rPr>
        <w:t>) - PL</w:t>
      </w:r>
    </w:p>
    <w:p w:rsidR="00506F44" w:rsidRPr="00E94A61" w:rsidRDefault="00675BF3" w:rsidP="0092465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75BF3">
        <w:rPr>
          <w:rFonts w:ascii="Arial" w:hAnsi="Arial" w:cs="Arial"/>
          <w:b/>
          <w:sz w:val="24"/>
          <w:szCs w:val="24"/>
        </w:rPr>
        <w:t>Vereador</w:t>
      </w:r>
    </w:p>
    <w:sectPr w:rsidR="00506F44" w:rsidRPr="00E94A61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02B" w:rsidRDefault="0077202B" w:rsidP="004B11B6">
      <w:pPr>
        <w:spacing w:after="0" w:line="240" w:lineRule="auto"/>
      </w:pPr>
      <w:r>
        <w:separator/>
      </w:r>
    </w:p>
  </w:endnote>
  <w:endnote w:type="continuationSeparator" w:id="0">
    <w:p w:rsidR="0077202B" w:rsidRDefault="0077202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6389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75BF3" w:rsidRDefault="00675BF3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465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2465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75BF3" w:rsidRDefault="00675BF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02B" w:rsidRDefault="0077202B" w:rsidP="004B11B6">
      <w:pPr>
        <w:spacing w:after="0" w:line="240" w:lineRule="auto"/>
      </w:pPr>
      <w:r>
        <w:separator/>
      </w:r>
    </w:p>
  </w:footnote>
  <w:footnote w:type="continuationSeparator" w:id="0">
    <w:p w:rsidR="0077202B" w:rsidRDefault="0077202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720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720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720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0E167D7"/>
    <w:multiLevelType w:val="multilevel"/>
    <w:tmpl w:val="C96E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7502"/>
    <w:rsid w:val="00037DFC"/>
    <w:rsid w:val="00050151"/>
    <w:rsid w:val="00061836"/>
    <w:rsid w:val="0006273B"/>
    <w:rsid w:val="00074A8F"/>
    <w:rsid w:val="000B08EA"/>
    <w:rsid w:val="001207F6"/>
    <w:rsid w:val="00146C3F"/>
    <w:rsid w:val="00171B94"/>
    <w:rsid w:val="001973F0"/>
    <w:rsid w:val="002526E6"/>
    <w:rsid w:val="002655B7"/>
    <w:rsid w:val="0027439A"/>
    <w:rsid w:val="002757F4"/>
    <w:rsid w:val="002E69A6"/>
    <w:rsid w:val="002E6D4A"/>
    <w:rsid w:val="003209C7"/>
    <w:rsid w:val="00330F33"/>
    <w:rsid w:val="003619A0"/>
    <w:rsid w:val="003A5FC0"/>
    <w:rsid w:val="003C394F"/>
    <w:rsid w:val="003F1099"/>
    <w:rsid w:val="00426C62"/>
    <w:rsid w:val="00434238"/>
    <w:rsid w:val="0045245E"/>
    <w:rsid w:val="00494922"/>
    <w:rsid w:val="004B11B6"/>
    <w:rsid w:val="004E1C10"/>
    <w:rsid w:val="004E2A59"/>
    <w:rsid w:val="00506F44"/>
    <w:rsid w:val="00512E40"/>
    <w:rsid w:val="005134AE"/>
    <w:rsid w:val="005273BC"/>
    <w:rsid w:val="00551947"/>
    <w:rsid w:val="0058433D"/>
    <w:rsid w:val="005C2B2E"/>
    <w:rsid w:val="005C3136"/>
    <w:rsid w:val="0064472E"/>
    <w:rsid w:val="0065387E"/>
    <w:rsid w:val="00661CF0"/>
    <w:rsid w:val="00675BF3"/>
    <w:rsid w:val="006A49A1"/>
    <w:rsid w:val="006A4B7F"/>
    <w:rsid w:val="006A7D1D"/>
    <w:rsid w:val="006B2408"/>
    <w:rsid w:val="006D0F20"/>
    <w:rsid w:val="006D3293"/>
    <w:rsid w:val="006F3164"/>
    <w:rsid w:val="00770BD1"/>
    <w:rsid w:val="0077202B"/>
    <w:rsid w:val="00773C57"/>
    <w:rsid w:val="00780D4E"/>
    <w:rsid w:val="007C19F0"/>
    <w:rsid w:val="00813575"/>
    <w:rsid w:val="008230A3"/>
    <w:rsid w:val="008738A3"/>
    <w:rsid w:val="00884976"/>
    <w:rsid w:val="008B64DA"/>
    <w:rsid w:val="008B76CA"/>
    <w:rsid w:val="008C0E79"/>
    <w:rsid w:val="008E6AE8"/>
    <w:rsid w:val="008F524A"/>
    <w:rsid w:val="0092465A"/>
    <w:rsid w:val="00927526"/>
    <w:rsid w:val="00940983"/>
    <w:rsid w:val="0097673D"/>
    <w:rsid w:val="009B198B"/>
    <w:rsid w:val="00A12D49"/>
    <w:rsid w:val="00A7476F"/>
    <w:rsid w:val="00AA487F"/>
    <w:rsid w:val="00AB0400"/>
    <w:rsid w:val="00AB28A6"/>
    <w:rsid w:val="00AC580D"/>
    <w:rsid w:val="00AF67A8"/>
    <w:rsid w:val="00B43D0A"/>
    <w:rsid w:val="00B9115D"/>
    <w:rsid w:val="00B920FB"/>
    <w:rsid w:val="00BB2E04"/>
    <w:rsid w:val="00BC0200"/>
    <w:rsid w:val="00BC0B06"/>
    <w:rsid w:val="00BD5E2F"/>
    <w:rsid w:val="00C17469"/>
    <w:rsid w:val="00C42AB6"/>
    <w:rsid w:val="00C63516"/>
    <w:rsid w:val="00C94490"/>
    <w:rsid w:val="00CA565E"/>
    <w:rsid w:val="00CC32DF"/>
    <w:rsid w:val="00CD1705"/>
    <w:rsid w:val="00D017BE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E036A9"/>
    <w:rsid w:val="00E5212D"/>
    <w:rsid w:val="00E57395"/>
    <w:rsid w:val="00E91C2F"/>
    <w:rsid w:val="00E94A61"/>
    <w:rsid w:val="00EC225B"/>
    <w:rsid w:val="00EF3294"/>
    <w:rsid w:val="00F03505"/>
    <w:rsid w:val="00F33A99"/>
    <w:rsid w:val="00F534EC"/>
    <w:rsid w:val="00F672D7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0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E70C0-4583-4C7C-B27F-4A591337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Câmara.dotx</Template>
  <TotalTime>43</TotalTime>
  <Pages>1</Pages>
  <Words>347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05</dc:creator>
  <cp:keywords/>
  <dc:description/>
  <cp:lastModifiedBy>Emerson-PC</cp:lastModifiedBy>
  <cp:revision>13</cp:revision>
  <cp:lastPrinted>2019-10-31T19:00:00Z</cp:lastPrinted>
  <dcterms:created xsi:type="dcterms:W3CDTF">2022-11-23T19:31:00Z</dcterms:created>
  <dcterms:modified xsi:type="dcterms:W3CDTF">2022-11-25T18:19:00Z</dcterms:modified>
</cp:coreProperties>
</file>