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40850" w:rsidP="00540850">
      <w:pPr>
        <w:tabs>
          <w:tab w:val="left" w:pos="3360"/>
        </w:tabs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Requerimento Nº 1900/2022</w:t>
      </w:r>
    </w:p>
    <w:p w:rsidR="00540850" w:rsidP="00540850">
      <w:pPr>
        <w:spacing w:line="360" w:lineRule="auto"/>
        <w:rPr>
          <w:rFonts w:ascii="Century" w:hAnsi="Century"/>
          <w:b/>
        </w:rPr>
      </w:pPr>
    </w:p>
    <w:p w:rsidR="00540850" w:rsidP="00FE3614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Pr="0093559F">
        <w:rPr>
          <w:rFonts w:ascii="Arial" w:hAnsi="Arial" w:cs="Arial"/>
        </w:rPr>
        <w:t>:  Reque</w:t>
      </w:r>
      <w:r>
        <w:rPr>
          <w:rFonts w:ascii="Arial" w:hAnsi="Arial" w:cs="Arial"/>
        </w:rPr>
        <w:t>i</w:t>
      </w:r>
      <w:r w:rsidRPr="0093559F"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 w:rsidRPr="0093559F">
        <w:rPr>
          <w:rFonts w:ascii="Arial" w:hAnsi="Arial" w:cs="Arial"/>
        </w:rPr>
        <w:t xml:space="preserve"> do Executivo - Excelentíssimo Prefeito Igor Soares</w:t>
      </w:r>
      <w:r w:rsidR="006054EE">
        <w:rPr>
          <w:rFonts w:ascii="Arial" w:hAnsi="Arial" w:cs="Arial"/>
        </w:rPr>
        <w:t xml:space="preserve"> Ebert</w:t>
      </w:r>
      <w:r w:rsidRPr="0093559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que interceda </w:t>
      </w:r>
      <w:r w:rsidRPr="0093559F">
        <w:rPr>
          <w:rFonts w:ascii="Arial" w:hAnsi="Arial" w:cs="Arial"/>
        </w:rPr>
        <w:t xml:space="preserve">junto a </w:t>
      </w:r>
      <w:r w:rsidR="00D63A41">
        <w:rPr>
          <w:rFonts w:ascii="Arial" w:hAnsi="Arial" w:cs="Arial"/>
        </w:rPr>
        <w:t>Secretaria de</w:t>
      </w:r>
      <w:r>
        <w:rPr>
          <w:rFonts w:ascii="Arial" w:hAnsi="Arial" w:cs="Arial"/>
        </w:rPr>
        <w:t xml:space="preserve"> </w:t>
      </w:r>
      <w:r w:rsidRPr="00D63A41" w:rsidR="00D63A41">
        <w:rPr>
          <w:rFonts w:ascii="Arial" w:hAnsi="Arial" w:cs="Arial"/>
          <w:bCs/>
        </w:rPr>
        <w:t>Infraestrutura e Serviços Urbanos</w:t>
      </w:r>
      <w:r w:rsidR="00D63A41">
        <w:rPr>
          <w:rFonts w:ascii="Arial" w:hAnsi="Arial" w:cs="Arial"/>
        </w:rPr>
        <w:t xml:space="preserve">, representada pelo Sr. </w:t>
      </w:r>
      <w:r w:rsidRPr="00D63A41" w:rsidR="00D63A41">
        <w:rPr>
          <w:rFonts w:ascii="Arial" w:hAnsi="Arial" w:cs="Arial"/>
          <w:b/>
          <w:bCs/>
        </w:rPr>
        <w:t> </w:t>
      </w:r>
      <w:r w:rsidRPr="00D63A41" w:rsidR="00D63A41">
        <w:rPr>
          <w:rFonts w:ascii="Arial" w:hAnsi="Arial" w:cs="Arial"/>
          <w:bCs/>
        </w:rPr>
        <w:t>Marcos de Oliveira Anjos</w:t>
      </w:r>
      <w:r>
        <w:rPr>
          <w:rFonts w:ascii="Arial" w:hAnsi="Arial" w:cs="Arial"/>
        </w:rPr>
        <w:t xml:space="preserve">, </w:t>
      </w:r>
      <w:r w:rsidRPr="00D63A41" w:rsidR="003F0916">
        <w:rPr>
          <w:rFonts w:ascii="Arial" w:hAnsi="Arial" w:cs="Arial"/>
        </w:rPr>
        <w:t>a pos</w:t>
      </w:r>
      <w:r w:rsidR="003F0916">
        <w:rPr>
          <w:rFonts w:ascii="Arial" w:hAnsi="Arial" w:cs="Arial"/>
        </w:rPr>
        <w:t xml:space="preserve">sibilidade de ser reinstalada a praça de lazer </w:t>
      </w:r>
      <w:r w:rsidRPr="003F0916" w:rsidR="003F0916">
        <w:rPr>
          <w:rFonts w:ascii="Arial" w:hAnsi="Arial" w:cs="Arial"/>
        </w:rPr>
        <w:t xml:space="preserve">na </w:t>
      </w:r>
      <w:r w:rsidRPr="003F0916" w:rsidR="003F0916">
        <w:rPr>
          <w:rFonts w:ascii="Arial" w:hAnsi="Arial" w:cs="Arial"/>
          <w:shd w:val="clear" w:color="auto" w:fill="FEFEFE"/>
        </w:rPr>
        <w:t xml:space="preserve">Vila Dr. Cardoso, localizada </w:t>
      </w:r>
      <w:r w:rsidR="003F0916">
        <w:rPr>
          <w:rFonts w:ascii="Arial" w:hAnsi="Arial" w:cs="Arial"/>
          <w:shd w:val="clear" w:color="auto" w:fill="FEFEFE"/>
        </w:rPr>
        <w:t>na Rua Ismênia de Abreu Dias ao lado da Escola do Futuro.</w:t>
      </w:r>
    </w:p>
    <w:p w:rsidR="00CA0CFC" w:rsidP="00CA0CFC">
      <w:pPr>
        <w:spacing w:line="360" w:lineRule="auto"/>
        <w:ind w:left="3544"/>
        <w:jc w:val="both"/>
        <w:rPr>
          <w:rFonts w:ascii="Arial" w:hAnsi="Arial" w:cs="Arial"/>
        </w:rPr>
      </w:pPr>
    </w:p>
    <w:p w:rsidR="003F0916" w:rsidRPr="003F0916" w:rsidP="00D63A41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oficiado ao Excelentíssimo Prefeito </w:t>
      </w:r>
      <w:r w:rsidR="006054EE">
        <w:rPr>
          <w:rFonts w:ascii="Arial" w:hAnsi="Arial" w:cs="Arial"/>
        </w:rPr>
        <w:t>Igor Soares Ebert</w:t>
      </w:r>
      <w:r>
        <w:rPr>
          <w:rFonts w:ascii="Arial" w:hAnsi="Arial" w:cs="Arial"/>
        </w:rPr>
        <w:t xml:space="preserve">, para que interceda junto a </w:t>
      </w:r>
      <w:r w:rsidRPr="00D63A41" w:rsidR="00D63A41">
        <w:rPr>
          <w:rFonts w:ascii="Arial" w:hAnsi="Arial" w:cs="Arial"/>
        </w:rPr>
        <w:t xml:space="preserve">Secretaria de </w:t>
      </w:r>
      <w:r w:rsidRPr="00D63A41" w:rsidR="00D63A41">
        <w:rPr>
          <w:rFonts w:ascii="Arial" w:hAnsi="Arial" w:cs="Arial"/>
          <w:bCs/>
        </w:rPr>
        <w:t>Infraestrutura e Serviços Urbanos</w:t>
      </w:r>
      <w:r w:rsidRPr="00D63A41" w:rsidR="00D63A41">
        <w:rPr>
          <w:rFonts w:ascii="Arial" w:hAnsi="Arial" w:cs="Arial"/>
        </w:rPr>
        <w:t xml:space="preserve">, representada pelo Sr. </w:t>
      </w:r>
      <w:r w:rsidRPr="00D63A41" w:rsidR="00D63A41">
        <w:rPr>
          <w:rFonts w:ascii="Arial" w:hAnsi="Arial" w:cs="Arial"/>
          <w:b/>
          <w:bCs/>
        </w:rPr>
        <w:t> </w:t>
      </w:r>
      <w:r w:rsidRPr="00D63A41" w:rsidR="00D63A41">
        <w:rPr>
          <w:rFonts w:ascii="Arial" w:hAnsi="Arial" w:cs="Arial"/>
          <w:bCs/>
        </w:rPr>
        <w:t>Marcos de Oliveira Anjos</w:t>
      </w:r>
      <w:r w:rsidRPr="00D63A41" w:rsidR="00D63A41">
        <w:rPr>
          <w:rFonts w:ascii="Arial" w:hAnsi="Arial" w:cs="Arial"/>
        </w:rPr>
        <w:t>, a pos</w:t>
      </w:r>
      <w:r w:rsidR="003E08FA">
        <w:rPr>
          <w:rFonts w:ascii="Arial" w:hAnsi="Arial" w:cs="Arial"/>
        </w:rPr>
        <w:t>sibilidade de ser reinstalada a praça de lazer</w:t>
      </w:r>
      <w:r>
        <w:rPr>
          <w:rFonts w:ascii="Arial" w:hAnsi="Arial" w:cs="Arial"/>
        </w:rPr>
        <w:t xml:space="preserve"> </w:t>
      </w:r>
      <w:r w:rsidRPr="003F0916">
        <w:rPr>
          <w:rFonts w:ascii="Arial" w:hAnsi="Arial" w:cs="Arial"/>
        </w:rPr>
        <w:t xml:space="preserve">na </w:t>
      </w:r>
      <w:r w:rsidRPr="003F0916">
        <w:rPr>
          <w:rFonts w:ascii="Arial" w:hAnsi="Arial" w:cs="Arial"/>
          <w:shd w:val="clear" w:color="auto" w:fill="FEFEFE"/>
        </w:rPr>
        <w:t xml:space="preserve">Vila Dr. Cardoso, localizada </w:t>
      </w:r>
      <w:r>
        <w:rPr>
          <w:rFonts w:ascii="Arial" w:hAnsi="Arial" w:cs="Arial"/>
          <w:shd w:val="clear" w:color="auto" w:fill="FEFEFE"/>
        </w:rPr>
        <w:t>na Rua Ismênia de Abreu Dias ao lado da Escola do Futuro.</w:t>
      </w:r>
    </w:p>
    <w:p w:rsidR="00772FAD" w:rsidP="00772FAD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AE6E70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</w:p>
    <w:p w:rsidR="00AE6E70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540850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Vereadoras:-</w:t>
      </w:r>
    </w:p>
    <w:p w:rsidR="00540850" w:rsidP="00540850">
      <w:pPr>
        <w:rPr>
          <w:rFonts w:ascii="Arial" w:hAnsi="Arial" w:cs="Arial"/>
          <w:b/>
          <w:sz w:val="28"/>
        </w:rPr>
      </w:pPr>
    </w:p>
    <w:p w:rsidR="00C5337D" w:rsidP="00540850">
      <w:pPr>
        <w:rPr>
          <w:rFonts w:ascii="Arial" w:hAnsi="Arial" w:cs="Arial"/>
          <w:b/>
          <w:sz w:val="28"/>
        </w:rPr>
      </w:pPr>
    </w:p>
    <w:p w:rsidR="00540850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3F0916" w:rsidRPr="003F0916" w:rsidP="00F41C25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 w:rsidRPr="004D0BAB">
        <w:rPr>
          <w:rFonts w:ascii="Arial" w:hAnsi="Arial" w:cs="Arial"/>
        </w:rPr>
        <w:t>Chegou ao conhecimento deste parlamentar, por me</w:t>
      </w:r>
      <w:r>
        <w:rPr>
          <w:rFonts w:ascii="Arial" w:hAnsi="Arial" w:cs="Arial"/>
        </w:rPr>
        <w:t>io dos munícipes da região, há</w:t>
      </w:r>
      <w:r w:rsidRPr="004D0BAB">
        <w:rPr>
          <w:rFonts w:ascii="Arial" w:hAnsi="Arial" w:cs="Arial"/>
        </w:rPr>
        <w:t xml:space="preserve"> necessidade</w:t>
      </w:r>
      <w:r>
        <w:rPr>
          <w:rFonts w:ascii="Arial" w:hAnsi="Arial" w:cs="Arial"/>
        </w:rPr>
        <w:t xml:space="preserve"> </w:t>
      </w:r>
      <w:r w:rsidR="00D63A41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ser reinstalada a praça de lazer </w:t>
      </w:r>
      <w:r w:rsidRPr="003F0916">
        <w:rPr>
          <w:rFonts w:ascii="Arial" w:hAnsi="Arial" w:cs="Arial"/>
        </w:rPr>
        <w:t xml:space="preserve">na </w:t>
      </w:r>
      <w:r w:rsidRPr="003F0916">
        <w:rPr>
          <w:rFonts w:ascii="Arial" w:hAnsi="Arial" w:cs="Arial"/>
          <w:shd w:val="clear" w:color="auto" w:fill="FEFEFE"/>
        </w:rPr>
        <w:t xml:space="preserve">Vila Dr. Cardoso, localizada </w:t>
      </w:r>
      <w:r>
        <w:rPr>
          <w:rFonts w:ascii="Arial" w:hAnsi="Arial" w:cs="Arial"/>
          <w:shd w:val="clear" w:color="auto" w:fill="FEFEFE"/>
        </w:rPr>
        <w:t>na Rua Ismênia de Abreu Dias ao lado da Escola do Futuro.</w:t>
      </w:r>
    </w:p>
    <w:p w:rsidR="00D63A41" w:rsidRPr="00D63A41" w:rsidP="00F41C25">
      <w:pPr>
        <w:spacing w:line="360" w:lineRule="auto"/>
        <w:ind w:firstLine="851"/>
        <w:jc w:val="both"/>
        <w:rPr>
          <w:rFonts w:ascii="Arial" w:hAnsi="Arial" w:cs="Arial"/>
        </w:rPr>
      </w:pPr>
    </w:p>
    <w:p w:rsidR="003F0916" w:rsidP="00F41C25">
      <w:pPr>
        <w:spacing w:line="360" w:lineRule="auto"/>
        <w:ind w:firstLine="851"/>
        <w:jc w:val="both"/>
        <w:rPr>
          <w:rFonts w:ascii="Arial" w:hAnsi="Arial" w:cs="Arial"/>
        </w:rPr>
      </w:pPr>
      <w:r w:rsidRPr="00D63A41">
        <w:rPr>
          <w:rFonts w:ascii="Arial" w:hAnsi="Arial" w:cs="Arial"/>
        </w:rPr>
        <w:t>A solicitação se faz necessária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pois o local está livre de edificaç</w:t>
      </w:r>
      <w:r w:rsidR="00F75C4C">
        <w:rPr>
          <w:rFonts w:ascii="Arial" w:hAnsi="Arial" w:cs="Arial"/>
        </w:rPr>
        <w:t>ão no qual podemos utilizar para valorizar o meio ambiente, proporcionando lazer a comunidade e aos turistas.</w:t>
      </w:r>
    </w:p>
    <w:p w:rsidR="00F41C25" w:rsidP="00F41C25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Desta forma solicitamos que seja implantado </w:t>
      </w:r>
      <w:r>
        <w:rPr>
          <w:rFonts w:ascii="Arial" w:hAnsi="Arial" w:cs="Arial"/>
        </w:rPr>
        <w:t>um playground para crianças se divertirem, além de mesas e bancos para seus responsáveis aproveitarem o lazer.</w:t>
      </w:r>
    </w:p>
    <w:p w:rsidR="0015711A" w:rsidP="00F41C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F41C25" w:rsidRPr="001903B4" w:rsidP="00F41C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1903B4">
        <w:rPr>
          <w:rFonts w:ascii="Arial" w:hAnsi="Arial" w:cs="Arial"/>
        </w:rPr>
        <w:t>Sem mais para o momento aproveito para renovar os votos de estimas e consideração.</w:t>
      </w:r>
    </w:p>
    <w:p w:rsidR="00F41C25" w:rsidRPr="001903B4" w:rsidP="00F41C25">
      <w:pPr>
        <w:rPr>
          <w:rFonts w:ascii="Arial" w:hAnsi="Arial" w:cs="Arial"/>
        </w:rPr>
      </w:pPr>
      <w:r w:rsidRPr="001903B4">
        <w:rPr>
          <w:rFonts w:ascii="Arial" w:hAnsi="Arial" w:cs="Arial"/>
        </w:rPr>
        <w:t>               </w:t>
      </w:r>
    </w:p>
    <w:p w:rsidR="00F41C25" w:rsidP="0015711A">
      <w:pPr>
        <w:spacing w:line="360" w:lineRule="auto"/>
        <w:jc w:val="both"/>
        <w:rPr>
          <w:rFonts w:ascii="Arial" w:hAnsi="Arial" w:cs="Arial"/>
        </w:rPr>
      </w:pPr>
    </w:p>
    <w:p w:rsidR="0015711A" w:rsidP="0015711A">
      <w:pPr>
        <w:spacing w:line="360" w:lineRule="auto"/>
        <w:jc w:val="both"/>
        <w:rPr>
          <w:rFonts w:ascii="Arial" w:hAnsi="Arial" w:cs="Arial"/>
        </w:rPr>
      </w:pPr>
    </w:p>
    <w:p w:rsidR="00FE41F0" w:rsidP="00540850">
      <w:pPr>
        <w:ind w:firstLine="567"/>
        <w:rPr>
          <w:rFonts w:ascii="Arial" w:hAnsi="Arial" w:cs="Arial"/>
        </w:rPr>
      </w:pPr>
    </w:p>
    <w:p w:rsidR="00540850" w:rsidP="00540850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F41C25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</w:t>
      </w:r>
      <w:r w:rsidR="00EA26BC">
        <w:rPr>
          <w:rFonts w:ascii="Arial" w:hAnsi="Arial" w:cs="Arial"/>
        </w:rPr>
        <w:t xml:space="preserve"> n</w:t>
      </w:r>
      <w:r w:rsidR="004D0BAB">
        <w:rPr>
          <w:rFonts w:ascii="Arial" w:hAnsi="Arial" w:cs="Arial"/>
        </w:rPr>
        <w:t>ovembro</w:t>
      </w:r>
      <w:r>
        <w:rPr>
          <w:rFonts w:ascii="Arial" w:hAnsi="Arial" w:cs="Arial"/>
        </w:rPr>
        <w:t xml:space="preserve"> de </w:t>
      </w:r>
      <w:r w:rsidR="00AE6E70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540850" w:rsidRPr="00E01020" w:rsidP="00540850">
      <w:pPr>
        <w:tabs>
          <w:tab w:val="left" w:pos="5175"/>
        </w:tabs>
        <w:rPr>
          <w:rFonts w:ascii="Arial" w:hAnsi="Arial" w:cs="Arial"/>
        </w:rPr>
      </w:pPr>
    </w:p>
    <w:p w:rsidR="00540850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08717" name="SARARA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P="00540850">
      <w:pPr>
        <w:spacing w:line="360" w:lineRule="auto"/>
        <w:rPr>
          <w:rFonts w:ascii="Arial" w:hAnsi="Arial" w:cs="Arial"/>
        </w:rPr>
      </w:pPr>
    </w:p>
    <w:p w:rsidR="00540850" w:rsidRPr="00840218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P="00FE41F0">
      <w:pPr>
        <w:pStyle w:val="NoSpacing"/>
      </w:pPr>
    </w:p>
    <w:p w:rsidR="00FE41F0" w:rsidP="00FE41F0">
      <w:pPr>
        <w:pStyle w:val="NoSpacing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A1B2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alt="Timbrado" style="width:595.45pt;height:841.9pt;margin-top:0;margin-left:0;mso-height-percent:0;mso-position-horizontal:center;mso-position-horizontal-relative:margin;mso-position-vertical:center;mso-position-vertical-relative:margin;mso-width-percent:0;mso-wrap-edited:f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alt="Timbrado" style="width:595.45pt;height:841.9pt;margin-top:-141.5pt;margin-left:-86pt;mso-height-percent:0;mso-position-horizontal-relative:margin;mso-position-vertical-relative:margin;mso-width-percent:0;mso-wrap-edited:f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alt="Timbrado" style="width:595.45pt;height:841.9pt;margin-top:0;margin-left:0;mso-height-percent:0;mso-position-horizontal:center;mso-position-horizontal-relative:margin;mso-position-vertical:center;mso-position-vertical-relative:margin;mso-width-percent:0;mso-wrap-edited:f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0075"/>
    <w:rsid w:val="00004589"/>
    <w:rsid w:val="000071D0"/>
    <w:rsid w:val="00053005"/>
    <w:rsid w:val="00063D2A"/>
    <w:rsid w:val="00072A61"/>
    <w:rsid w:val="00074A8F"/>
    <w:rsid w:val="0008481D"/>
    <w:rsid w:val="000B08EA"/>
    <w:rsid w:val="001207F6"/>
    <w:rsid w:val="00145C02"/>
    <w:rsid w:val="0015711A"/>
    <w:rsid w:val="001903B4"/>
    <w:rsid w:val="001D446A"/>
    <w:rsid w:val="002001F9"/>
    <w:rsid w:val="002337C9"/>
    <w:rsid w:val="002655B7"/>
    <w:rsid w:val="002757F4"/>
    <w:rsid w:val="002E6D4A"/>
    <w:rsid w:val="002F1A33"/>
    <w:rsid w:val="0030432C"/>
    <w:rsid w:val="0031334E"/>
    <w:rsid w:val="00315ACD"/>
    <w:rsid w:val="003209C7"/>
    <w:rsid w:val="003A15D7"/>
    <w:rsid w:val="003A5FC0"/>
    <w:rsid w:val="003C629E"/>
    <w:rsid w:val="003E08FA"/>
    <w:rsid w:val="003F0916"/>
    <w:rsid w:val="003F58D6"/>
    <w:rsid w:val="00413E2A"/>
    <w:rsid w:val="00421CF2"/>
    <w:rsid w:val="00426C62"/>
    <w:rsid w:val="0048149C"/>
    <w:rsid w:val="00482656"/>
    <w:rsid w:val="00497288"/>
    <w:rsid w:val="004B11B6"/>
    <w:rsid w:val="004B1C7B"/>
    <w:rsid w:val="004D0BAB"/>
    <w:rsid w:val="004E0208"/>
    <w:rsid w:val="004E2A59"/>
    <w:rsid w:val="00506B0E"/>
    <w:rsid w:val="005362CD"/>
    <w:rsid w:val="00540850"/>
    <w:rsid w:val="00570036"/>
    <w:rsid w:val="00592795"/>
    <w:rsid w:val="005A45B2"/>
    <w:rsid w:val="005B41FE"/>
    <w:rsid w:val="005C3136"/>
    <w:rsid w:val="005C73B7"/>
    <w:rsid w:val="006054EE"/>
    <w:rsid w:val="0063189D"/>
    <w:rsid w:val="00661CF0"/>
    <w:rsid w:val="006A4B7F"/>
    <w:rsid w:val="006A7D1D"/>
    <w:rsid w:val="006B6A57"/>
    <w:rsid w:val="006C69CC"/>
    <w:rsid w:val="006C701C"/>
    <w:rsid w:val="006D0F20"/>
    <w:rsid w:val="006F3164"/>
    <w:rsid w:val="00714008"/>
    <w:rsid w:val="00716591"/>
    <w:rsid w:val="00772FAD"/>
    <w:rsid w:val="00780D4E"/>
    <w:rsid w:val="007B5956"/>
    <w:rsid w:val="007F286A"/>
    <w:rsid w:val="0081171C"/>
    <w:rsid w:val="008230A3"/>
    <w:rsid w:val="00840218"/>
    <w:rsid w:val="008415E0"/>
    <w:rsid w:val="008570F6"/>
    <w:rsid w:val="0088629E"/>
    <w:rsid w:val="008C6183"/>
    <w:rsid w:val="00927526"/>
    <w:rsid w:val="0093559F"/>
    <w:rsid w:val="00966821"/>
    <w:rsid w:val="0097673D"/>
    <w:rsid w:val="00A2510E"/>
    <w:rsid w:val="00A5607B"/>
    <w:rsid w:val="00A73B6D"/>
    <w:rsid w:val="00A7476F"/>
    <w:rsid w:val="00AE3ECB"/>
    <w:rsid w:val="00AE6E70"/>
    <w:rsid w:val="00AF479D"/>
    <w:rsid w:val="00B30902"/>
    <w:rsid w:val="00B515C0"/>
    <w:rsid w:val="00B51C3E"/>
    <w:rsid w:val="00B77563"/>
    <w:rsid w:val="00BB2E04"/>
    <w:rsid w:val="00BC0B06"/>
    <w:rsid w:val="00BD5E2F"/>
    <w:rsid w:val="00BF6A11"/>
    <w:rsid w:val="00C00885"/>
    <w:rsid w:val="00C154D0"/>
    <w:rsid w:val="00C17469"/>
    <w:rsid w:val="00C203EC"/>
    <w:rsid w:val="00C40AF5"/>
    <w:rsid w:val="00C5337D"/>
    <w:rsid w:val="00C850B6"/>
    <w:rsid w:val="00CA0CFC"/>
    <w:rsid w:val="00CA2EA2"/>
    <w:rsid w:val="00CD1705"/>
    <w:rsid w:val="00CD2A37"/>
    <w:rsid w:val="00D130C7"/>
    <w:rsid w:val="00D63A41"/>
    <w:rsid w:val="00D664BD"/>
    <w:rsid w:val="00D80D69"/>
    <w:rsid w:val="00D923D6"/>
    <w:rsid w:val="00DB16A3"/>
    <w:rsid w:val="00E01020"/>
    <w:rsid w:val="00E47D58"/>
    <w:rsid w:val="00E57395"/>
    <w:rsid w:val="00E84FA9"/>
    <w:rsid w:val="00E903E8"/>
    <w:rsid w:val="00E94A61"/>
    <w:rsid w:val="00EA26BC"/>
    <w:rsid w:val="00EB2F71"/>
    <w:rsid w:val="00ED0803"/>
    <w:rsid w:val="00F20983"/>
    <w:rsid w:val="00F41C25"/>
    <w:rsid w:val="00F534EC"/>
    <w:rsid w:val="00F56018"/>
    <w:rsid w:val="00F72F43"/>
    <w:rsid w:val="00F75C4C"/>
    <w:rsid w:val="00FA1B24"/>
    <w:rsid w:val="00FD31DA"/>
    <w:rsid w:val="00FD54C9"/>
    <w:rsid w:val="00FD59E7"/>
    <w:rsid w:val="00FE3614"/>
    <w:rsid w:val="00FE41F0"/>
    <w:rsid w:val="00FE4511"/>
    <w:rsid w:val="00FF57BB"/>
    <w:rsid w:val="00FF5F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Spacing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D2C0B-B44B-4C09-BE86-8DB67F0E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 09</cp:lastModifiedBy>
  <cp:revision>2</cp:revision>
  <cp:lastPrinted>2019-10-31T19:00:00Z</cp:lastPrinted>
  <dcterms:created xsi:type="dcterms:W3CDTF">2022-11-18T15:45:00Z</dcterms:created>
  <dcterms:modified xsi:type="dcterms:W3CDTF">2022-11-18T15:45:00Z</dcterms:modified>
</cp:coreProperties>
</file>