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1E5181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5A0980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MOÇÃO DE APLAUSOS Nº 702</w:t>
      </w:r>
      <w:bookmarkStart w:id="0" w:name="_GoBack"/>
      <w:bookmarkEnd w:id="0"/>
      <w:r w:rsidR="001E5181"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1E5181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</w:t>
      </w:r>
      <w:r w:rsidR="002A07D0">
        <w:rPr>
          <w:rFonts w:ascii="Arial" w:eastAsia="Calibri" w:hAnsi="Arial" w:cs="Arial"/>
          <w:sz w:val="24"/>
          <w:szCs w:val="24"/>
        </w:rPr>
        <w:t xml:space="preserve"> senhor</w:t>
      </w:r>
      <w:r w:rsidR="00CB762F">
        <w:rPr>
          <w:rFonts w:ascii="Arial" w:eastAsia="Calibri" w:hAnsi="Arial" w:cs="Arial"/>
          <w:sz w:val="24"/>
          <w:szCs w:val="24"/>
        </w:rPr>
        <w:t>a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D23273" w:rsidRPr="00D23273">
        <w:rPr>
          <w:rFonts w:ascii="Arial" w:eastAsia="Calibri" w:hAnsi="Arial" w:cs="Arial"/>
          <w:sz w:val="24"/>
          <w:szCs w:val="24"/>
        </w:rPr>
        <w:t>Julio</w:t>
      </w:r>
      <w:proofErr w:type="spellEnd"/>
      <w:r w:rsidR="00D23273" w:rsidRPr="00D23273">
        <w:rPr>
          <w:rFonts w:ascii="Arial" w:eastAsia="Calibri" w:hAnsi="Arial" w:cs="Arial"/>
          <w:sz w:val="24"/>
          <w:szCs w:val="24"/>
        </w:rPr>
        <w:t xml:space="preserve"> Cesar Soares de Oliveira</w:t>
      </w:r>
      <w:r w:rsidR="00443156" w:rsidRPr="00D23273">
        <w:rPr>
          <w:rFonts w:ascii="Arial" w:eastAsia="Calibri" w:hAnsi="Arial" w:cs="Arial"/>
          <w:sz w:val="24"/>
          <w:szCs w:val="24"/>
        </w:rPr>
        <w:t>,</w:t>
      </w:r>
      <w:r w:rsidR="00443156" w:rsidRPr="00443156">
        <w:rPr>
          <w:rFonts w:ascii="Arial" w:eastAsia="Calibri" w:hAnsi="Arial" w:cs="Arial"/>
          <w:sz w:val="24"/>
          <w:szCs w:val="24"/>
        </w:rPr>
        <w:t xml:space="preserve"> </w:t>
      </w:r>
      <w:r w:rsidRPr="00BA1278">
        <w:rPr>
          <w:rFonts w:ascii="Arial" w:eastAsia="Calibri" w:hAnsi="Arial" w:cs="Arial"/>
          <w:sz w:val="24"/>
          <w:szCs w:val="24"/>
        </w:rPr>
        <w:t xml:space="preserve">pelo </w:t>
      </w:r>
      <w:r w:rsidRPr="00BA1278">
        <w:rPr>
          <w:rFonts w:ascii="Arial" w:eastAsia="Calibri" w:hAnsi="Arial" w:cs="Arial"/>
          <w:sz w:val="24"/>
          <w:szCs w:val="24"/>
        </w:rPr>
        <w:t>excelente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1E5181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AD6A19" w:rsidRDefault="001E5181" w:rsidP="005061BF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D23273" w:rsidRPr="00D23273">
        <w:rPr>
          <w:rFonts w:ascii="Arial" w:eastAsia="Calibri" w:hAnsi="Arial" w:cs="Arial"/>
          <w:sz w:val="24"/>
          <w:szCs w:val="24"/>
        </w:rPr>
        <w:t>Julio</w:t>
      </w:r>
      <w:proofErr w:type="spellEnd"/>
      <w:r w:rsidR="00D23273" w:rsidRPr="00D23273">
        <w:rPr>
          <w:rFonts w:ascii="Arial" w:eastAsia="Calibri" w:hAnsi="Arial" w:cs="Arial"/>
          <w:sz w:val="24"/>
          <w:szCs w:val="24"/>
        </w:rPr>
        <w:t xml:space="preserve"> Cesar Soares de Oliveira</w:t>
      </w:r>
      <w:r w:rsidR="002A07D0" w:rsidRPr="00D23273">
        <w:rPr>
          <w:rFonts w:ascii="Arial" w:eastAsia="Calibri" w:hAnsi="Arial" w:cs="Arial"/>
          <w:sz w:val="24"/>
          <w:szCs w:val="24"/>
        </w:rPr>
        <w:t>,</w:t>
      </w:r>
      <w:r w:rsidR="002A07D0">
        <w:rPr>
          <w:rFonts w:ascii="Arial" w:eastAsia="Calibri" w:hAnsi="Arial" w:cs="Arial"/>
          <w:sz w:val="24"/>
          <w:szCs w:val="24"/>
        </w:rPr>
        <w:t xml:space="preserve"> é morador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D42BB1">
        <w:rPr>
          <w:rFonts w:ascii="Arial" w:eastAsia="Calibri" w:hAnsi="Arial" w:cs="Arial"/>
          <w:sz w:val="24"/>
          <w:szCs w:val="24"/>
        </w:rPr>
        <w:t>na</w:t>
      </w:r>
      <w:r w:rsidR="00C64874">
        <w:rPr>
          <w:rFonts w:ascii="Arial" w:eastAsia="Calibri" w:hAnsi="Arial" w:cs="Arial"/>
          <w:sz w:val="24"/>
          <w:szCs w:val="24"/>
        </w:rPr>
        <w:t xml:space="preserve"> cidade</w:t>
      </w:r>
      <w:r w:rsidR="00D23273">
        <w:rPr>
          <w:rFonts w:ascii="Arial" w:eastAsia="Calibri" w:hAnsi="Arial" w:cs="Arial"/>
          <w:sz w:val="24"/>
          <w:szCs w:val="24"/>
        </w:rPr>
        <w:t xml:space="preserve"> de Itapevi a 34 anos</w:t>
      </w:r>
      <w:r w:rsidR="00296130">
        <w:rPr>
          <w:rFonts w:ascii="Arial" w:eastAsia="Calibri" w:hAnsi="Arial" w:cs="Arial"/>
          <w:sz w:val="24"/>
          <w:szCs w:val="24"/>
        </w:rPr>
        <w:t xml:space="preserve">, </w:t>
      </w:r>
      <w:r w:rsidR="003C2AC8">
        <w:rPr>
          <w:rFonts w:ascii="Arial" w:eastAsia="Calibri" w:hAnsi="Arial" w:cs="Arial"/>
          <w:sz w:val="24"/>
          <w:szCs w:val="24"/>
        </w:rPr>
        <w:t>casa</w:t>
      </w:r>
      <w:r w:rsidR="00D23273">
        <w:rPr>
          <w:rFonts w:ascii="Arial" w:eastAsia="Calibri" w:hAnsi="Arial" w:cs="Arial"/>
          <w:sz w:val="24"/>
          <w:szCs w:val="24"/>
        </w:rPr>
        <w:t>do</w:t>
      </w:r>
      <w:r w:rsidR="00443156">
        <w:rPr>
          <w:rFonts w:ascii="Arial" w:eastAsia="Calibri" w:hAnsi="Arial" w:cs="Arial"/>
          <w:sz w:val="24"/>
          <w:szCs w:val="24"/>
        </w:rPr>
        <w:t xml:space="preserve"> com </w:t>
      </w:r>
      <w:r w:rsidR="00D23273" w:rsidRPr="00D23273">
        <w:rPr>
          <w:rFonts w:ascii="Arial" w:eastAsia="Calibri" w:hAnsi="Arial" w:cs="Arial"/>
          <w:sz w:val="24"/>
          <w:szCs w:val="24"/>
        </w:rPr>
        <w:t>Maria Isabel Lourenço de Oliveira</w:t>
      </w:r>
      <w:r w:rsidR="00BE7C49">
        <w:rPr>
          <w:rFonts w:ascii="Arial" w:eastAsia="Calibri" w:hAnsi="Arial" w:cs="Arial"/>
          <w:sz w:val="24"/>
          <w:szCs w:val="24"/>
        </w:rPr>
        <w:t xml:space="preserve"> </w:t>
      </w:r>
      <w:r w:rsidR="00443156">
        <w:rPr>
          <w:rFonts w:ascii="Arial" w:eastAsia="Calibri" w:hAnsi="Arial" w:cs="Arial"/>
          <w:sz w:val="24"/>
          <w:szCs w:val="24"/>
        </w:rPr>
        <w:t>no qual formaram uma belíssima família</w:t>
      </w:r>
      <w:r w:rsidR="00296130">
        <w:rPr>
          <w:rFonts w:ascii="Arial" w:eastAsia="Calibri" w:hAnsi="Arial" w:cs="Arial"/>
          <w:sz w:val="24"/>
          <w:szCs w:val="24"/>
        </w:rPr>
        <w:t xml:space="preserve">, </w:t>
      </w:r>
      <w:r w:rsidR="00443156">
        <w:rPr>
          <w:rFonts w:ascii="Arial" w:eastAsia="Calibri" w:hAnsi="Arial" w:cs="Arial"/>
          <w:sz w:val="24"/>
          <w:szCs w:val="24"/>
        </w:rPr>
        <w:t xml:space="preserve">com três filhos </w:t>
      </w:r>
      <w:proofErr w:type="spellStart"/>
      <w:r w:rsidR="00D23273">
        <w:rPr>
          <w:rFonts w:ascii="Arial" w:eastAsia="Calibri" w:hAnsi="Arial" w:cs="Arial"/>
          <w:sz w:val="24"/>
          <w:szCs w:val="24"/>
        </w:rPr>
        <w:t>Julio</w:t>
      </w:r>
      <w:proofErr w:type="spellEnd"/>
      <w:r w:rsidR="00D23273">
        <w:rPr>
          <w:rFonts w:ascii="Arial" w:eastAsia="Calibri" w:hAnsi="Arial" w:cs="Arial"/>
          <w:sz w:val="24"/>
          <w:szCs w:val="24"/>
        </w:rPr>
        <w:t xml:space="preserve"> Cesar Junior</w:t>
      </w:r>
      <w:r w:rsidR="00443156">
        <w:rPr>
          <w:rFonts w:ascii="Arial" w:eastAsia="Calibri" w:hAnsi="Arial" w:cs="Arial"/>
          <w:sz w:val="24"/>
          <w:szCs w:val="24"/>
        </w:rPr>
        <w:t xml:space="preserve">, </w:t>
      </w:r>
      <w:r w:rsidR="00D23273">
        <w:rPr>
          <w:rFonts w:ascii="Arial" w:eastAsia="Calibri" w:hAnsi="Arial" w:cs="Arial"/>
          <w:sz w:val="24"/>
          <w:szCs w:val="24"/>
        </w:rPr>
        <w:t>João Pedro</w:t>
      </w:r>
      <w:r w:rsidR="004431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="00D23273">
        <w:rPr>
          <w:rFonts w:ascii="Arial" w:eastAsia="Calibri" w:hAnsi="Arial" w:cs="Arial"/>
          <w:sz w:val="24"/>
          <w:szCs w:val="24"/>
        </w:rPr>
        <w:t>Manuella</w:t>
      </w:r>
      <w:proofErr w:type="spellEnd"/>
      <w:r w:rsidR="00D23273">
        <w:rPr>
          <w:rFonts w:ascii="Arial" w:eastAsia="Calibri" w:hAnsi="Arial" w:cs="Arial"/>
          <w:sz w:val="24"/>
          <w:szCs w:val="24"/>
        </w:rPr>
        <w:t>.</w:t>
      </w:r>
    </w:p>
    <w:p w:rsidR="007B442F" w:rsidRPr="00D23273" w:rsidRDefault="001E5181" w:rsidP="007B442F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proofErr w:type="spellStart"/>
      <w:r w:rsidRPr="00D23273">
        <w:rPr>
          <w:rFonts w:ascii="Arial" w:eastAsia="Calibri" w:hAnsi="Arial" w:cs="Arial"/>
          <w:sz w:val="24"/>
          <w:szCs w:val="24"/>
        </w:rPr>
        <w:t>Julio</w:t>
      </w:r>
      <w:proofErr w:type="spellEnd"/>
      <w:r w:rsidRPr="00D23273">
        <w:rPr>
          <w:rFonts w:ascii="Arial" w:eastAsia="Calibri" w:hAnsi="Arial" w:cs="Arial"/>
          <w:sz w:val="24"/>
          <w:szCs w:val="24"/>
        </w:rPr>
        <w:t xml:space="preserve"> Cesar</w:t>
      </w:r>
      <w:r w:rsidR="003C2AC8" w:rsidRPr="00D23273">
        <w:rPr>
          <w:rFonts w:ascii="Arial" w:eastAsia="Calibri" w:hAnsi="Arial" w:cs="Arial"/>
          <w:sz w:val="24"/>
          <w:szCs w:val="24"/>
        </w:rPr>
        <w:t>,</w:t>
      </w:r>
      <w:r w:rsidRPr="00D23273">
        <w:rPr>
          <w:rFonts w:ascii="Arial" w:eastAsia="Calibri" w:hAnsi="Arial" w:cs="Arial"/>
          <w:sz w:val="24"/>
          <w:szCs w:val="24"/>
        </w:rPr>
        <w:t xml:space="preserve"> é educador capilar e Barbeiro,</w:t>
      </w:r>
      <w:r w:rsidR="00296130" w:rsidRPr="00D23273">
        <w:rPr>
          <w:rFonts w:ascii="Arial" w:eastAsia="Calibri" w:hAnsi="Arial" w:cs="Arial"/>
          <w:sz w:val="24"/>
          <w:szCs w:val="24"/>
        </w:rPr>
        <w:t xml:space="preserve"> </w:t>
      </w:r>
      <w:r w:rsidR="00A746C3" w:rsidRPr="00D23273">
        <w:rPr>
          <w:rFonts w:ascii="Arial" w:eastAsia="Calibri" w:hAnsi="Arial" w:cs="Arial"/>
          <w:sz w:val="24"/>
          <w:szCs w:val="24"/>
        </w:rPr>
        <w:t xml:space="preserve">ingressou na área </w:t>
      </w:r>
      <w:r w:rsidRPr="00D23273">
        <w:rPr>
          <w:rFonts w:ascii="Arial" w:eastAsia="Calibri" w:hAnsi="Arial" w:cs="Arial"/>
          <w:sz w:val="24"/>
          <w:szCs w:val="24"/>
        </w:rPr>
        <w:t>da beleza há aproximadamente 6</w:t>
      </w:r>
      <w:r w:rsidR="00296130" w:rsidRPr="00D23273">
        <w:rPr>
          <w:rFonts w:ascii="Arial" w:eastAsia="Calibri" w:hAnsi="Arial" w:cs="Arial"/>
          <w:sz w:val="24"/>
          <w:szCs w:val="24"/>
        </w:rPr>
        <w:t xml:space="preserve"> a</w:t>
      </w:r>
      <w:r w:rsidRPr="00D23273">
        <w:rPr>
          <w:rFonts w:ascii="Arial" w:eastAsia="Calibri" w:hAnsi="Arial" w:cs="Arial"/>
          <w:sz w:val="24"/>
          <w:szCs w:val="24"/>
        </w:rPr>
        <w:t>nos, o mesmo tem</w:t>
      </w:r>
      <w:r w:rsidR="00283470" w:rsidRPr="00D23273">
        <w:rPr>
          <w:rFonts w:ascii="Arial" w:eastAsia="Calibri" w:hAnsi="Arial" w:cs="Arial"/>
          <w:sz w:val="24"/>
          <w:szCs w:val="24"/>
        </w:rPr>
        <w:t xml:space="preserve"> por incentivo </w:t>
      </w:r>
      <w:r w:rsidRPr="00D23273">
        <w:rPr>
          <w:rFonts w:ascii="Arial" w:eastAsia="Calibri" w:hAnsi="Arial" w:cs="Arial"/>
          <w:sz w:val="24"/>
          <w:szCs w:val="24"/>
        </w:rPr>
        <w:t>seu honroso pai, Sr. Antônio, no qual ele tem</w:t>
      </w:r>
      <w:r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uma profunda admi</w:t>
      </w:r>
      <w:r w:rsidR="00283470"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ração. O </w:t>
      </w:r>
      <w:r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>mo</w:t>
      </w:r>
      <w:r w:rsidR="001C4879"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>do</w:t>
      </w:r>
      <w:r w:rsidR="00283470"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em</w:t>
      </w:r>
      <w:r w:rsidR="001C4879"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>que seu pai</w:t>
      </w:r>
      <w:r w:rsidR="00283470"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="001C4879"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>sempre tratou a todos e</w:t>
      </w:r>
      <w:r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principalmente, por tudo o que ele</w:t>
      </w:r>
      <w:r w:rsidR="00283470"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já realizou</w:t>
      </w:r>
      <w:r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>, sempre o</w:t>
      </w:r>
      <w:r w:rsidR="00283470"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Pr="00D23273">
        <w:rPr>
          <w:rFonts w:ascii="Arial" w:hAnsi="Arial" w:cs="Arial"/>
          <w:color w:val="202124"/>
          <w:sz w:val="24"/>
          <w:szCs w:val="24"/>
          <w:shd w:val="clear" w:color="auto" w:fill="FFFFFF"/>
        </w:rPr>
        <w:t>apoiando e o incentivando nos seus sonhos.</w:t>
      </w:r>
    </w:p>
    <w:p w:rsidR="00283470" w:rsidRDefault="001E5181" w:rsidP="00283470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</w:t>
      </w:r>
      <w:r w:rsidR="00D23273">
        <w:rPr>
          <w:rFonts w:ascii="Arial" w:eastAsia="Calibri" w:hAnsi="Arial" w:cs="Arial"/>
          <w:sz w:val="24"/>
          <w:szCs w:val="24"/>
        </w:rPr>
        <w:t xml:space="preserve">Hoje, </w:t>
      </w:r>
      <w:proofErr w:type="spellStart"/>
      <w:r w:rsidR="00D23273">
        <w:rPr>
          <w:rFonts w:ascii="Arial" w:eastAsia="Calibri" w:hAnsi="Arial" w:cs="Arial"/>
          <w:sz w:val="24"/>
          <w:szCs w:val="24"/>
        </w:rPr>
        <w:t>Julio</w:t>
      </w:r>
      <w:proofErr w:type="spellEnd"/>
      <w:r w:rsidR="00D23273">
        <w:rPr>
          <w:rFonts w:ascii="Arial" w:eastAsia="Calibri" w:hAnsi="Arial" w:cs="Arial"/>
          <w:sz w:val="24"/>
          <w:szCs w:val="24"/>
        </w:rPr>
        <w:t xml:space="preserve"> Cesar</w:t>
      </w:r>
      <w:r w:rsidR="00200CEA">
        <w:rPr>
          <w:rFonts w:ascii="Arial" w:eastAsia="Calibri" w:hAnsi="Arial" w:cs="Arial"/>
          <w:sz w:val="24"/>
          <w:szCs w:val="24"/>
        </w:rPr>
        <w:t xml:space="preserve"> é referência na cidad</w:t>
      </w:r>
      <w:r>
        <w:rPr>
          <w:rFonts w:ascii="Arial" w:eastAsia="Calibri" w:hAnsi="Arial" w:cs="Arial"/>
          <w:sz w:val="24"/>
          <w:szCs w:val="24"/>
        </w:rPr>
        <w:t xml:space="preserve">e de Itapevi, por realizar os melhores </w:t>
      </w:r>
      <w:r w:rsidRPr="00626DAE">
        <w:rPr>
          <w:rFonts w:ascii="Arial" w:eastAsia="Calibri" w:hAnsi="Arial" w:cs="Arial"/>
          <w:sz w:val="24"/>
          <w:szCs w:val="24"/>
        </w:rPr>
        <w:t xml:space="preserve">tratamentos capilares e </w:t>
      </w:r>
      <w:r w:rsidR="00D23273" w:rsidRPr="00626DAE">
        <w:rPr>
          <w:rFonts w:ascii="Arial" w:eastAsia="Calibri" w:hAnsi="Arial" w:cs="Arial"/>
          <w:sz w:val="24"/>
          <w:szCs w:val="24"/>
        </w:rPr>
        <w:t>por ser um excelente barbeiro.</w:t>
      </w:r>
      <w:r w:rsidR="00626DAE" w:rsidRPr="00626DAE">
        <w:rPr>
          <w:rFonts w:ascii="Arial" w:eastAsia="Calibri" w:hAnsi="Arial" w:cs="Arial"/>
          <w:sz w:val="24"/>
          <w:szCs w:val="24"/>
        </w:rPr>
        <w:t xml:space="preserve"> Atuar nessa profissão exige </w:t>
      </w:r>
      <w:proofErr w:type="gramStart"/>
      <w:r w:rsidR="00626DAE" w:rsidRPr="00626DAE">
        <w:rPr>
          <w:rFonts w:ascii="Arial" w:hAnsi="Arial" w:cs="Arial"/>
          <w:color w:val="202124"/>
          <w:sz w:val="24"/>
          <w:szCs w:val="24"/>
          <w:shd w:val="clear" w:color="auto" w:fill="FFFFFF"/>
        </w:rPr>
        <w:t>habilidade</w:t>
      </w:r>
      <w:r w:rsidR="00D30CF9">
        <w:rPr>
          <w:rFonts w:ascii="Arial" w:hAnsi="Arial" w:cs="Arial"/>
          <w:color w:val="202124"/>
          <w:sz w:val="24"/>
          <w:szCs w:val="24"/>
          <w:shd w:val="clear" w:color="auto" w:fill="FFFFFF"/>
        </w:rPr>
        <w:t>s</w:t>
      </w:r>
      <w:proofErr w:type="gramEnd"/>
      <w:r w:rsidR="00626DAE" w:rsidRPr="00626DAE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e muita prática para que seja executado com maestria</w:t>
      </w:r>
      <w:r w:rsidR="00626DAE">
        <w:rPr>
          <w:rFonts w:ascii="Arial" w:hAnsi="Arial" w:cs="Arial"/>
          <w:color w:val="202124"/>
          <w:sz w:val="24"/>
          <w:szCs w:val="24"/>
          <w:shd w:val="clear" w:color="auto" w:fill="FFFFFF"/>
        </w:rPr>
        <w:t>.</w:t>
      </w:r>
    </w:p>
    <w:p w:rsidR="00A746C3" w:rsidRDefault="001E5181" w:rsidP="007B442F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Julio</w:t>
      </w:r>
      <w:proofErr w:type="spellEnd"/>
      <w:r w:rsidR="00E02D9C">
        <w:rPr>
          <w:rFonts w:ascii="Arial" w:eastAsia="Calibri" w:hAnsi="Arial" w:cs="Arial"/>
          <w:sz w:val="24"/>
          <w:szCs w:val="24"/>
        </w:rPr>
        <w:t xml:space="preserve"> </w:t>
      </w:r>
      <w:r w:rsidR="0028353C">
        <w:rPr>
          <w:rFonts w:ascii="Arial" w:eastAsia="Calibri" w:hAnsi="Arial" w:cs="Arial"/>
          <w:sz w:val="24"/>
          <w:szCs w:val="24"/>
        </w:rPr>
        <w:t xml:space="preserve">se dedica ao trabalho com muito amor e carinho, e escolheu </w:t>
      </w:r>
      <w:r w:rsidR="00E02D9C">
        <w:rPr>
          <w:rFonts w:ascii="Arial" w:eastAsia="Calibri" w:hAnsi="Arial" w:cs="Arial"/>
          <w:sz w:val="24"/>
          <w:szCs w:val="24"/>
        </w:rPr>
        <w:t>o município de Itapevi</w:t>
      </w:r>
      <w:r w:rsidR="0028353C">
        <w:rPr>
          <w:rFonts w:ascii="Arial" w:eastAsia="Calibri" w:hAnsi="Arial" w:cs="Arial"/>
          <w:sz w:val="24"/>
          <w:szCs w:val="24"/>
        </w:rPr>
        <w:t xml:space="preserve"> para construir seu legado dia após dia, levantando a baixo autoestima de muitos munícipes.</w:t>
      </w:r>
    </w:p>
    <w:p w:rsidR="0022283B" w:rsidRPr="00EF3294" w:rsidRDefault="001E5181" w:rsidP="00D23273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lastRenderedPageBreak/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D23273">
        <w:rPr>
          <w:rFonts w:ascii="Arial" w:eastAsia="Calibri" w:hAnsi="Arial" w:cs="Arial"/>
          <w:sz w:val="24"/>
          <w:szCs w:val="24"/>
        </w:rPr>
        <w:t>do</w:t>
      </w:r>
      <w:r w:rsidR="004600A7">
        <w:rPr>
          <w:rFonts w:ascii="Arial" w:eastAsia="Calibri" w:hAnsi="Arial" w:cs="Arial"/>
          <w:sz w:val="24"/>
          <w:szCs w:val="24"/>
        </w:rPr>
        <w:t xml:space="preserve"> senhor</w:t>
      </w:r>
      <w:r w:rsidR="00AE6CD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D23273" w:rsidRPr="00D23273">
        <w:rPr>
          <w:rFonts w:ascii="Arial" w:eastAsia="Calibri" w:hAnsi="Arial" w:cs="Arial"/>
          <w:sz w:val="24"/>
          <w:szCs w:val="24"/>
        </w:rPr>
        <w:t>Julio</w:t>
      </w:r>
      <w:proofErr w:type="spellEnd"/>
      <w:r w:rsidR="00D23273" w:rsidRPr="00D23273">
        <w:rPr>
          <w:rFonts w:ascii="Arial" w:eastAsia="Calibri" w:hAnsi="Arial" w:cs="Arial"/>
          <w:sz w:val="24"/>
          <w:szCs w:val="24"/>
        </w:rPr>
        <w:t xml:space="preserve"> Cesar Soares de Oliveira</w:t>
      </w:r>
      <w:r w:rsidR="00D23273">
        <w:rPr>
          <w:rFonts w:ascii="Arial" w:eastAsia="Calibri" w:hAnsi="Arial" w:cs="Arial"/>
          <w:sz w:val="24"/>
          <w:szCs w:val="24"/>
        </w:rPr>
        <w:t>.</w:t>
      </w:r>
    </w:p>
    <w:p w:rsidR="00EF3294" w:rsidRDefault="001E5181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="00E533E1" w:rsidRPr="00E533E1">
        <w:rPr>
          <w:rFonts w:ascii="Arial" w:eastAsia="Calibri" w:hAnsi="Arial" w:cs="Arial"/>
          <w:b/>
          <w:sz w:val="24"/>
          <w:szCs w:val="24"/>
        </w:rPr>
        <w:t xml:space="preserve">01 de </w:t>
      </w:r>
      <w:proofErr w:type="gramStart"/>
      <w:r w:rsidR="00E533E1" w:rsidRPr="00E533E1">
        <w:rPr>
          <w:rFonts w:ascii="Arial" w:eastAsia="Calibri" w:hAnsi="Arial" w:cs="Arial"/>
          <w:b/>
          <w:sz w:val="24"/>
          <w:szCs w:val="24"/>
        </w:rPr>
        <w:t>Novembro</w:t>
      </w:r>
      <w:proofErr w:type="gramEnd"/>
      <w:r w:rsidR="00E533E1" w:rsidRPr="00E533E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EF3294">
        <w:rPr>
          <w:rFonts w:ascii="Arial" w:eastAsia="Calibri" w:hAnsi="Arial" w:cs="Arial"/>
          <w:b/>
          <w:sz w:val="24"/>
          <w:szCs w:val="24"/>
        </w:rPr>
        <w:t>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1E5181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03968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1E5181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1E5181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1E5181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181" w:rsidRDefault="001E5181">
      <w:pPr>
        <w:spacing w:after="0" w:line="240" w:lineRule="auto"/>
      </w:pPr>
      <w:r>
        <w:separator/>
      </w:r>
    </w:p>
  </w:endnote>
  <w:endnote w:type="continuationSeparator" w:id="0">
    <w:p w:rsidR="001E5181" w:rsidRDefault="001E5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E518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A098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181" w:rsidRDefault="001E5181">
      <w:pPr>
        <w:spacing w:after="0" w:line="240" w:lineRule="auto"/>
      </w:pPr>
      <w:r>
        <w:separator/>
      </w:r>
    </w:p>
  </w:footnote>
  <w:footnote w:type="continuationSeparator" w:id="0">
    <w:p w:rsidR="001E5181" w:rsidRDefault="001E5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E518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E518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E518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2D670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998313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8A63E9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84CAA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B4099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5BCBA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A8269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FF050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73E6E9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A7E37A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BDC6DF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7F4495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EA92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81AA8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55853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9C74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41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2DAB7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44DB"/>
    <w:rsid w:val="00037DFC"/>
    <w:rsid w:val="00057355"/>
    <w:rsid w:val="0006273B"/>
    <w:rsid w:val="00072706"/>
    <w:rsid w:val="00074A8F"/>
    <w:rsid w:val="000918CB"/>
    <w:rsid w:val="000A498F"/>
    <w:rsid w:val="000B08EA"/>
    <w:rsid w:val="001207F6"/>
    <w:rsid w:val="00146633"/>
    <w:rsid w:val="00146C3F"/>
    <w:rsid w:val="0015012B"/>
    <w:rsid w:val="00153A45"/>
    <w:rsid w:val="001A2EDB"/>
    <w:rsid w:val="001A6714"/>
    <w:rsid w:val="001C4879"/>
    <w:rsid w:val="001E5181"/>
    <w:rsid w:val="00200CEA"/>
    <w:rsid w:val="002037C3"/>
    <w:rsid w:val="0022283B"/>
    <w:rsid w:val="002374F2"/>
    <w:rsid w:val="00247763"/>
    <w:rsid w:val="002526E6"/>
    <w:rsid w:val="00255628"/>
    <w:rsid w:val="00263B28"/>
    <w:rsid w:val="002655B7"/>
    <w:rsid w:val="0027439A"/>
    <w:rsid w:val="002757F4"/>
    <w:rsid w:val="00283470"/>
    <w:rsid w:val="0028353C"/>
    <w:rsid w:val="00296130"/>
    <w:rsid w:val="002A07D0"/>
    <w:rsid w:val="002B31FB"/>
    <w:rsid w:val="002D6CC5"/>
    <w:rsid w:val="002E6D4A"/>
    <w:rsid w:val="003209C7"/>
    <w:rsid w:val="00330381"/>
    <w:rsid w:val="00330F33"/>
    <w:rsid w:val="003619A0"/>
    <w:rsid w:val="00361FFC"/>
    <w:rsid w:val="003A5FC0"/>
    <w:rsid w:val="003C2AC8"/>
    <w:rsid w:val="003D7C5B"/>
    <w:rsid w:val="003E4E4B"/>
    <w:rsid w:val="003F1099"/>
    <w:rsid w:val="003F3BFF"/>
    <w:rsid w:val="00426C62"/>
    <w:rsid w:val="00443156"/>
    <w:rsid w:val="0045245E"/>
    <w:rsid w:val="004600A7"/>
    <w:rsid w:val="0046696F"/>
    <w:rsid w:val="00492AFF"/>
    <w:rsid w:val="00494922"/>
    <w:rsid w:val="004B11B6"/>
    <w:rsid w:val="004B6A18"/>
    <w:rsid w:val="004E1C10"/>
    <w:rsid w:val="004E2A59"/>
    <w:rsid w:val="005061BF"/>
    <w:rsid w:val="00506F44"/>
    <w:rsid w:val="00512E40"/>
    <w:rsid w:val="005134AE"/>
    <w:rsid w:val="00551947"/>
    <w:rsid w:val="005847D5"/>
    <w:rsid w:val="005A0980"/>
    <w:rsid w:val="005B4ED3"/>
    <w:rsid w:val="005C2B2E"/>
    <w:rsid w:val="005C3136"/>
    <w:rsid w:val="0061200C"/>
    <w:rsid w:val="00626DAE"/>
    <w:rsid w:val="0064472E"/>
    <w:rsid w:val="00645573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E5386"/>
    <w:rsid w:val="006F3164"/>
    <w:rsid w:val="006F3E9C"/>
    <w:rsid w:val="0071109C"/>
    <w:rsid w:val="007147D4"/>
    <w:rsid w:val="00746CCE"/>
    <w:rsid w:val="00773C57"/>
    <w:rsid w:val="00780D4E"/>
    <w:rsid w:val="00783FC0"/>
    <w:rsid w:val="007A5FAE"/>
    <w:rsid w:val="007B442F"/>
    <w:rsid w:val="007C19F0"/>
    <w:rsid w:val="007F25A4"/>
    <w:rsid w:val="00813575"/>
    <w:rsid w:val="008230A3"/>
    <w:rsid w:val="00864EF8"/>
    <w:rsid w:val="008738A3"/>
    <w:rsid w:val="00875393"/>
    <w:rsid w:val="008B2C96"/>
    <w:rsid w:val="008C0E79"/>
    <w:rsid w:val="008C35B2"/>
    <w:rsid w:val="008F524A"/>
    <w:rsid w:val="00920B31"/>
    <w:rsid w:val="00927526"/>
    <w:rsid w:val="00940983"/>
    <w:rsid w:val="00954703"/>
    <w:rsid w:val="0096246E"/>
    <w:rsid w:val="0097673D"/>
    <w:rsid w:val="009B198B"/>
    <w:rsid w:val="009B71F6"/>
    <w:rsid w:val="009C6025"/>
    <w:rsid w:val="009F0D9D"/>
    <w:rsid w:val="00A12D49"/>
    <w:rsid w:val="00A23228"/>
    <w:rsid w:val="00A26C40"/>
    <w:rsid w:val="00A47E3B"/>
    <w:rsid w:val="00A66800"/>
    <w:rsid w:val="00A746C3"/>
    <w:rsid w:val="00A7476F"/>
    <w:rsid w:val="00A9233E"/>
    <w:rsid w:val="00AB0400"/>
    <w:rsid w:val="00AB28A6"/>
    <w:rsid w:val="00AC580D"/>
    <w:rsid w:val="00AD6A19"/>
    <w:rsid w:val="00AE6CD0"/>
    <w:rsid w:val="00AF67A8"/>
    <w:rsid w:val="00B03521"/>
    <w:rsid w:val="00B3451B"/>
    <w:rsid w:val="00B42897"/>
    <w:rsid w:val="00B43D0A"/>
    <w:rsid w:val="00B54782"/>
    <w:rsid w:val="00B6490E"/>
    <w:rsid w:val="00B9115D"/>
    <w:rsid w:val="00B91A9E"/>
    <w:rsid w:val="00B920FB"/>
    <w:rsid w:val="00BA1278"/>
    <w:rsid w:val="00BB2E04"/>
    <w:rsid w:val="00BC0B06"/>
    <w:rsid w:val="00BD5E2F"/>
    <w:rsid w:val="00BE7C49"/>
    <w:rsid w:val="00C105CD"/>
    <w:rsid w:val="00C17469"/>
    <w:rsid w:val="00C31CB7"/>
    <w:rsid w:val="00C42AB6"/>
    <w:rsid w:val="00C44FB1"/>
    <w:rsid w:val="00C52275"/>
    <w:rsid w:val="00C60CA2"/>
    <w:rsid w:val="00C63516"/>
    <w:rsid w:val="00C64874"/>
    <w:rsid w:val="00C94490"/>
    <w:rsid w:val="00C951D8"/>
    <w:rsid w:val="00CA565E"/>
    <w:rsid w:val="00CB762F"/>
    <w:rsid w:val="00CD1705"/>
    <w:rsid w:val="00CD1F70"/>
    <w:rsid w:val="00CF1BB3"/>
    <w:rsid w:val="00D1190D"/>
    <w:rsid w:val="00D130C7"/>
    <w:rsid w:val="00D20142"/>
    <w:rsid w:val="00D23273"/>
    <w:rsid w:val="00D279FB"/>
    <w:rsid w:val="00D30CF9"/>
    <w:rsid w:val="00D418EE"/>
    <w:rsid w:val="00D42BB1"/>
    <w:rsid w:val="00D53368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02D9C"/>
    <w:rsid w:val="00E533E1"/>
    <w:rsid w:val="00E57395"/>
    <w:rsid w:val="00E94A61"/>
    <w:rsid w:val="00EC4BF3"/>
    <w:rsid w:val="00EE5A48"/>
    <w:rsid w:val="00EF3294"/>
    <w:rsid w:val="00F03505"/>
    <w:rsid w:val="00F32A2B"/>
    <w:rsid w:val="00F33A99"/>
    <w:rsid w:val="00F43F64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2FF6052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93044-E49A-45A0-A6C6-4C2286AA5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8</cp:revision>
  <cp:lastPrinted>2022-05-23T14:34:00Z</cp:lastPrinted>
  <dcterms:created xsi:type="dcterms:W3CDTF">2022-09-21T18:40:00Z</dcterms:created>
  <dcterms:modified xsi:type="dcterms:W3CDTF">2022-11-01T18:04:00Z</dcterms:modified>
</cp:coreProperties>
</file>