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850" w:rsidRDefault="00540850" w:rsidP="00540850">
      <w:pPr>
        <w:spacing w:line="360" w:lineRule="auto"/>
        <w:rPr>
          <w:rFonts w:ascii="Century" w:hAnsi="Century"/>
          <w:b/>
        </w:rPr>
      </w:pPr>
    </w:p>
    <w:p w:rsidR="005F066F" w:rsidRPr="005F066F" w:rsidRDefault="009040EA" w:rsidP="005F066F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1862/2022</w:t>
      </w:r>
      <w:bookmarkStart w:id="0" w:name="_GoBack"/>
      <w:bookmarkEnd w:id="0"/>
    </w:p>
    <w:p w:rsidR="005F066F" w:rsidRDefault="005F066F" w:rsidP="00540850">
      <w:pPr>
        <w:spacing w:line="360" w:lineRule="auto"/>
        <w:rPr>
          <w:rFonts w:ascii="Century" w:hAnsi="Century"/>
          <w:b/>
        </w:rPr>
      </w:pPr>
    </w:p>
    <w:p w:rsidR="001D1EDD" w:rsidRPr="001D1EDD" w:rsidRDefault="00834CFC" w:rsidP="0081354E">
      <w:pPr>
        <w:spacing w:line="360" w:lineRule="auto"/>
        <w:ind w:left="3544"/>
        <w:jc w:val="both"/>
        <w:rPr>
          <w:rFonts w:ascii="Arial" w:hAnsi="Arial" w:cs="Arial"/>
        </w:rPr>
      </w:pPr>
      <w:r w:rsidRPr="0093559F">
        <w:rPr>
          <w:rFonts w:ascii="Arial" w:hAnsi="Arial" w:cs="Arial"/>
          <w:b/>
        </w:rPr>
        <w:t>Súmula</w:t>
      </w:r>
      <w:r w:rsidR="00940946">
        <w:rPr>
          <w:rFonts w:ascii="Arial" w:hAnsi="Arial" w:cs="Arial"/>
        </w:rPr>
        <w:t>:  Solicito do Executivo em nome do</w:t>
      </w:r>
      <w:r w:rsidRPr="0093559F">
        <w:rPr>
          <w:rFonts w:ascii="Arial" w:hAnsi="Arial" w:cs="Arial"/>
        </w:rPr>
        <w:t xml:space="preserve"> Excelentíssimo Prefeito Igor Soares, </w:t>
      </w:r>
      <w:r>
        <w:rPr>
          <w:rFonts w:ascii="Arial" w:hAnsi="Arial" w:cs="Arial"/>
        </w:rPr>
        <w:t xml:space="preserve">que interceda </w:t>
      </w:r>
      <w:r w:rsidRPr="0093559F">
        <w:rPr>
          <w:rFonts w:ascii="Arial" w:hAnsi="Arial" w:cs="Arial"/>
        </w:rPr>
        <w:t xml:space="preserve">junto a </w:t>
      </w:r>
      <w:r>
        <w:rPr>
          <w:rFonts w:ascii="Arial" w:hAnsi="Arial" w:cs="Arial"/>
        </w:rPr>
        <w:t xml:space="preserve">Secretaria </w:t>
      </w:r>
      <w:r w:rsidR="00772FAD">
        <w:rPr>
          <w:rFonts w:ascii="Arial" w:hAnsi="Arial" w:cs="Arial"/>
        </w:rPr>
        <w:t xml:space="preserve">de </w:t>
      </w:r>
      <w:r w:rsidR="0081354E">
        <w:rPr>
          <w:rFonts w:ascii="Arial" w:hAnsi="Arial" w:cs="Arial"/>
        </w:rPr>
        <w:t>Esportes e Lazer</w:t>
      </w:r>
      <w:r w:rsidR="00A5607B">
        <w:rPr>
          <w:rFonts w:ascii="Arial" w:hAnsi="Arial" w:cs="Arial"/>
        </w:rPr>
        <w:t xml:space="preserve">, representada pela </w:t>
      </w:r>
      <w:r w:rsidR="0081354E">
        <w:rPr>
          <w:rFonts w:ascii="Arial" w:hAnsi="Arial" w:cs="Arial"/>
        </w:rPr>
        <w:t xml:space="preserve">Sr. </w:t>
      </w:r>
      <w:r w:rsidR="0081354E" w:rsidRPr="0081354E">
        <w:rPr>
          <w:rFonts w:ascii="Arial" w:hAnsi="Arial" w:cs="Arial"/>
        </w:rPr>
        <w:t>Cláudio Dutra</w:t>
      </w:r>
      <w:r>
        <w:rPr>
          <w:rFonts w:ascii="Arial" w:hAnsi="Arial" w:cs="Arial"/>
        </w:rPr>
        <w:t>, se existe projeto</w:t>
      </w:r>
      <w:r w:rsidR="0081354E">
        <w:rPr>
          <w:rFonts w:ascii="Arial" w:hAnsi="Arial" w:cs="Arial"/>
        </w:rPr>
        <w:t>s para construção de um complexo esportivo no Jardim Vitápolis.</w:t>
      </w:r>
    </w:p>
    <w:p w:rsidR="00CA0CFC" w:rsidRDefault="00CA0CFC" w:rsidP="00CA0CFC">
      <w:pPr>
        <w:spacing w:line="360" w:lineRule="auto"/>
        <w:ind w:left="3544"/>
        <w:jc w:val="both"/>
        <w:rPr>
          <w:rFonts w:ascii="Arial" w:hAnsi="Arial" w:cs="Arial"/>
        </w:rPr>
      </w:pPr>
    </w:p>
    <w:p w:rsidR="001D1EDD" w:rsidRDefault="001D1EDD" w:rsidP="00CA0CFC">
      <w:pPr>
        <w:spacing w:line="360" w:lineRule="auto"/>
        <w:ind w:left="3544"/>
        <w:jc w:val="both"/>
        <w:rPr>
          <w:rFonts w:ascii="Arial" w:hAnsi="Arial" w:cs="Arial"/>
        </w:rPr>
      </w:pPr>
    </w:p>
    <w:p w:rsidR="0081354E" w:rsidRPr="0081354E" w:rsidRDefault="00834CFC" w:rsidP="0081354E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REQUEIRO </w:t>
      </w:r>
      <w:r>
        <w:rPr>
          <w:rFonts w:ascii="Arial" w:hAnsi="Arial" w:cs="Arial"/>
        </w:rPr>
        <w:t xml:space="preserve">à Mesa, após ouvido o Douto Plenário na forma regimental vigente, seja oficiado ao Excelentíssimo Prefeito Igor Soares, para que interceda junto </w:t>
      </w:r>
      <w:r w:rsidRPr="0081354E">
        <w:rPr>
          <w:rFonts w:ascii="Arial" w:hAnsi="Arial" w:cs="Arial"/>
        </w:rPr>
        <w:t>a Secretaria de Esportes e Lazer, representada pela Sr. Cláudio Dutra, se existe projetos</w:t>
      </w:r>
      <w:r w:rsidRPr="0081354E">
        <w:rPr>
          <w:rFonts w:ascii="Arial" w:hAnsi="Arial" w:cs="Arial"/>
        </w:rPr>
        <w:t xml:space="preserve"> para construção de um complexo esportivo no Jardim Vitápolis.</w:t>
      </w:r>
    </w:p>
    <w:p w:rsidR="001D1EDD" w:rsidRDefault="001D1EDD" w:rsidP="001D1EDD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</w:p>
    <w:p w:rsidR="001D1EDD" w:rsidRDefault="001D1EDD" w:rsidP="001D1EDD">
      <w:pPr>
        <w:tabs>
          <w:tab w:val="left" w:pos="2640"/>
        </w:tabs>
        <w:spacing w:line="360" w:lineRule="auto"/>
        <w:jc w:val="both"/>
        <w:rPr>
          <w:rFonts w:ascii="Arial" w:hAnsi="Arial" w:cs="Arial"/>
        </w:rPr>
      </w:pPr>
    </w:p>
    <w:p w:rsidR="00AE6E70" w:rsidRDefault="00834CFC" w:rsidP="001D1EDD">
      <w:pPr>
        <w:tabs>
          <w:tab w:val="left" w:pos="264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Presidente:-</w:t>
      </w:r>
    </w:p>
    <w:p w:rsidR="00AE6E70" w:rsidRDefault="00834CFC" w:rsidP="00AE6E70">
      <w:pPr>
        <w:tabs>
          <w:tab w:val="left" w:pos="264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Vereadores:-</w:t>
      </w:r>
    </w:p>
    <w:p w:rsidR="00540850" w:rsidRDefault="00834CFC" w:rsidP="005408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Vereadoras:-</w:t>
      </w:r>
    </w:p>
    <w:p w:rsidR="00540850" w:rsidRDefault="00540850" w:rsidP="00540850">
      <w:pPr>
        <w:rPr>
          <w:rFonts w:ascii="Arial" w:hAnsi="Arial" w:cs="Arial"/>
          <w:b/>
          <w:sz w:val="28"/>
        </w:rPr>
      </w:pPr>
    </w:p>
    <w:p w:rsidR="00C5337D" w:rsidRDefault="00C5337D" w:rsidP="00540850">
      <w:pPr>
        <w:rPr>
          <w:rFonts w:ascii="Arial" w:hAnsi="Arial" w:cs="Arial"/>
          <w:b/>
          <w:sz w:val="28"/>
        </w:rPr>
      </w:pPr>
    </w:p>
    <w:p w:rsidR="00540850" w:rsidRDefault="00834CFC" w:rsidP="0054085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 do Requerimento</w:t>
      </w:r>
    </w:p>
    <w:p w:rsidR="00540850" w:rsidRDefault="00834CFC" w:rsidP="00444CF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444CF6" w:rsidRDefault="00834CFC" w:rsidP="00444CF6">
      <w:pPr>
        <w:spacing w:line="360" w:lineRule="auto"/>
        <w:ind w:firstLine="851"/>
        <w:rPr>
          <w:rFonts w:ascii="Arial" w:hAnsi="Arial" w:cs="Arial"/>
        </w:rPr>
      </w:pPr>
      <w:r w:rsidRPr="0015711A">
        <w:rPr>
          <w:rFonts w:ascii="Arial" w:hAnsi="Arial" w:cs="Arial"/>
        </w:rPr>
        <w:t>Justifico a prese</w:t>
      </w:r>
      <w:r w:rsidR="005F066F">
        <w:rPr>
          <w:rFonts w:ascii="Arial" w:hAnsi="Arial" w:cs="Arial"/>
        </w:rPr>
        <w:t xml:space="preserve">nte propositura considerando que </w:t>
      </w:r>
      <w:r w:rsidR="00D07E4A">
        <w:rPr>
          <w:rFonts w:ascii="Arial" w:hAnsi="Arial" w:cs="Arial"/>
        </w:rPr>
        <w:t>o bairro</w:t>
      </w:r>
      <w:r>
        <w:rPr>
          <w:rFonts w:ascii="Arial" w:hAnsi="Arial" w:cs="Arial"/>
        </w:rPr>
        <w:t xml:space="preserve"> Jardim Vitápolis tem diversos terrenos sem utilidades até o momen</w:t>
      </w:r>
      <w:r w:rsidR="00BB19BC">
        <w:rPr>
          <w:rFonts w:ascii="Arial" w:hAnsi="Arial" w:cs="Arial"/>
        </w:rPr>
        <w:t xml:space="preserve">to, e um complexo esportivo proporcionaria a população de baixa renda uma área de integração social, divertimento, descanso e prática esportiva, considerando também aspectos culturais. </w:t>
      </w:r>
    </w:p>
    <w:p w:rsidR="007C0002" w:rsidRDefault="00834CFC" w:rsidP="007C0002">
      <w:pPr>
        <w:spacing w:line="360" w:lineRule="auto"/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Nos </w:t>
      </w:r>
      <w:r>
        <w:rPr>
          <w:rFonts w:ascii="Arial" w:hAnsi="Arial" w:cs="Arial"/>
        </w:rPr>
        <w:t>dias atuais a prá</w:t>
      </w:r>
      <w:r w:rsidR="00221107">
        <w:rPr>
          <w:rFonts w:ascii="Arial" w:hAnsi="Arial" w:cs="Arial"/>
        </w:rPr>
        <w:t>tica de esporte vem sendo cada vez mais indicada por especialistas, pois a mesma auxilia na saúde física e mental</w:t>
      </w:r>
      <w:r w:rsidR="00D07E4A">
        <w:rPr>
          <w:rFonts w:ascii="Arial" w:hAnsi="Arial" w:cs="Arial"/>
        </w:rPr>
        <w:t>,</w:t>
      </w:r>
      <w:r w:rsidR="00221107">
        <w:rPr>
          <w:rFonts w:ascii="Arial" w:hAnsi="Arial" w:cs="Arial"/>
        </w:rPr>
        <w:t xml:space="preserve"> </w:t>
      </w:r>
      <w:r w:rsidR="007E30AB">
        <w:rPr>
          <w:rFonts w:ascii="Arial" w:hAnsi="Arial" w:cs="Arial"/>
        </w:rPr>
        <w:t xml:space="preserve">trazendo consigo </w:t>
      </w:r>
      <w:r w:rsidR="007E30AB">
        <w:rPr>
          <w:rFonts w:ascii="Arial" w:hAnsi="Arial" w:cs="Arial"/>
        </w:rPr>
        <w:lastRenderedPageBreak/>
        <w:t>m</w:t>
      </w:r>
      <w:r w:rsidR="007E30AB" w:rsidRPr="007E30AB">
        <w:rPr>
          <w:rFonts w:ascii="Arial" w:hAnsi="Arial" w:cs="Arial"/>
        </w:rPr>
        <w:t>elhorias</w:t>
      </w:r>
      <w:r w:rsidR="00D07E4A">
        <w:rPr>
          <w:rFonts w:ascii="Arial" w:hAnsi="Arial" w:cs="Arial"/>
        </w:rPr>
        <w:t>,</w:t>
      </w:r>
      <w:r w:rsidR="007E30AB" w:rsidRPr="007E30AB">
        <w:rPr>
          <w:rFonts w:ascii="Arial" w:hAnsi="Arial" w:cs="Arial"/>
        </w:rPr>
        <w:t xml:space="preserve"> à interação social de seus praticantes e</w:t>
      </w:r>
      <w:r w:rsidR="007E30AB">
        <w:rPr>
          <w:rFonts w:ascii="Arial" w:hAnsi="Arial" w:cs="Arial"/>
        </w:rPr>
        <w:t xml:space="preserve"> servindo também como instrumento </w:t>
      </w:r>
      <w:r w:rsidR="00D07E4A">
        <w:rPr>
          <w:rFonts w:ascii="Arial" w:hAnsi="Arial" w:cs="Arial"/>
        </w:rPr>
        <w:t>educacional.</w:t>
      </w:r>
      <w:r>
        <w:rPr>
          <w:rFonts w:ascii="Arial" w:hAnsi="Arial" w:cs="Arial"/>
        </w:rPr>
        <w:t xml:space="preserve"> </w:t>
      </w:r>
    </w:p>
    <w:p w:rsidR="00444CF6" w:rsidRDefault="00834CFC" w:rsidP="00444CF6">
      <w:pPr>
        <w:spacing w:line="360" w:lineRule="auto"/>
        <w:ind w:firstLine="851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7C0002">
        <w:rPr>
          <w:rFonts w:ascii="Arial" w:hAnsi="Arial" w:cs="Arial"/>
        </w:rPr>
        <w:t xml:space="preserve"> complexo esportivo</w:t>
      </w:r>
      <w:r>
        <w:rPr>
          <w:rFonts w:ascii="Arial" w:hAnsi="Arial" w:cs="Arial"/>
        </w:rPr>
        <w:t xml:space="preserve"> no </w:t>
      </w:r>
      <w:r w:rsidR="00D07E4A">
        <w:rPr>
          <w:rFonts w:ascii="Arial" w:hAnsi="Arial" w:cs="Arial"/>
        </w:rPr>
        <w:t>bairro</w:t>
      </w:r>
      <w:r w:rsidRPr="00F42B9D">
        <w:rPr>
          <w:rFonts w:ascii="Arial" w:hAnsi="Arial" w:cs="Arial"/>
        </w:rPr>
        <w:t xml:space="preserve"> Jardim Vitápolis</w:t>
      </w:r>
      <w:r w:rsidR="007C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seria de suma importância</w:t>
      </w:r>
      <w:r w:rsidR="007C0002">
        <w:rPr>
          <w:rFonts w:ascii="Arial" w:hAnsi="Arial" w:cs="Arial"/>
        </w:rPr>
        <w:t xml:space="preserve"> para os </w:t>
      </w:r>
      <w:r>
        <w:rPr>
          <w:rFonts w:ascii="Arial" w:hAnsi="Arial" w:cs="Arial"/>
        </w:rPr>
        <w:t>munícipes</w:t>
      </w:r>
      <w:r w:rsidR="007C000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pois</w:t>
      </w:r>
      <w:r w:rsidR="007C0002">
        <w:rPr>
          <w:rFonts w:ascii="Arial" w:hAnsi="Arial" w:cs="Arial"/>
        </w:rPr>
        <w:t xml:space="preserve"> </w:t>
      </w:r>
      <w:r w:rsidR="00D84330">
        <w:rPr>
          <w:rFonts w:ascii="Arial" w:hAnsi="Arial" w:cs="Arial"/>
        </w:rPr>
        <w:t>a atividade física é</w:t>
      </w:r>
      <w:r w:rsidR="007C0002">
        <w:rPr>
          <w:rFonts w:ascii="Arial" w:hAnsi="Arial" w:cs="Arial"/>
        </w:rPr>
        <w:t xml:space="preserve"> considerada como </w:t>
      </w:r>
      <w:r w:rsidR="00FF12D4">
        <w:rPr>
          <w:rFonts w:ascii="Arial" w:hAnsi="Arial" w:cs="Arial"/>
        </w:rPr>
        <w:t>válvula</w:t>
      </w:r>
      <w:r>
        <w:rPr>
          <w:rFonts w:ascii="Arial" w:hAnsi="Arial" w:cs="Arial"/>
        </w:rPr>
        <w:t xml:space="preserve"> de escape para o estresse causado no dia a dia, deixando corpo e mente saudáveis melhorando a qualidade de vida.</w:t>
      </w:r>
    </w:p>
    <w:p w:rsidR="0015711A" w:rsidRDefault="0015711A" w:rsidP="0015711A">
      <w:pPr>
        <w:spacing w:line="360" w:lineRule="auto"/>
        <w:jc w:val="both"/>
        <w:rPr>
          <w:rFonts w:ascii="Arial" w:hAnsi="Arial" w:cs="Arial"/>
        </w:rPr>
      </w:pPr>
    </w:p>
    <w:p w:rsidR="0015711A" w:rsidRDefault="0015711A" w:rsidP="0015711A">
      <w:pPr>
        <w:spacing w:line="360" w:lineRule="auto"/>
        <w:jc w:val="both"/>
        <w:rPr>
          <w:rFonts w:ascii="Arial" w:hAnsi="Arial" w:cs="Arial"/>
        </w:rPr>
      </w:pPr>
    </w:p>
    <w:p w:rsidR="00FE41F0" w:rsidRDefault="00FE41F0" w:rsidP="00540850">
      <w:pPr>
        <w:ind w:firstLine="567"/>
        <w:rPr>
          <w:rFonts w:ascii="Arial" w:hAnsi="Arial" w:cs="Arial"/>
        </w:rPr>
      </w:pPr>
    </w:p>
    <w:p w:rsidR="00540850" w:rsidRDefault="00834CFC" w:rsidP="005F066F">
      <w:pPr>
        <w:ind w:firstLine="567"/>
        <w:jc w:val="center"/>
        <w:rPr>
          <w:rFonts w:ascii="Arial" w:hAnsi="Arial" w:cs="Arial"/>
        </w:rPr>
      </w:pPr>
      <w:r w:rsidRPr="00E01020">
        <w:rPr>
          <w:rFonts w:ascii="Arial" w:hAnsi="Arial" w:cs="Arial"/>
        </w:rPr>
        <w:t>Sala</w:t>
      </w:r>
      <w:r w:rsidRPr="00E01020">
        <w:rPr>
          <w:rFonts w:ascii="Arial" w:hAnsi="Arial" w:cs="Arial"/>
        </w:rPr>
        <w:t xml:space="preserve"> das Sessões Bemvindo Moreira Nery</w:t>
      </w:r>
      <w:r>
        <w:rPr>
          <w:rFonts w:ascii="Arial" w:hAnsi="Arial" w:cs="Arial"/>
        </w:rPr>
        <w:t xml:space="preserve">, </w:t>
      </w:r>
      <w:r w:rsidR="00A926A1">
        <w:rPr>
          <w:rFonts w:ascii="Arial" w:hAnsi="Arial" w:cs="Arial"/>
        </w:rPr>
        <w:t>19</w:t>
      </w:r>
      <w:r w:rsidR="00D07E4A">
        <w:rPr>
          <w:rFonts w:ascii="Arial" w:hAnsi="Arial" w:cs="Arial"/>
        </w:rPr>
        <w:t xml:space="preserve"> de</w:t>
      </w:r>
      <w:r w:rsidR="0081354E">
        <w:rPr>
          <w:rFonts w:ascii="Arial" w:hAnsi="Arial" w:cs="Arial"/>
        </w:rPr>
        <w:t xml:space="preserve"> Outubro</w:t>
      </w:r>
      <w:r>
        <w:rPr>
          <w:rFonts w:ascii="Arial" w:hAnsi="Arial" w:cs="Arial"/>
        </w:rPr>
        <w:t xml:space="preserve"> de </w:t>
      </w:r>
      <w:r w:rsidR="00AE6E70">
        <w:rPr>
          <w:rFonts w:ascii="Arial" w:hAnsi="Arial" w:cs="Arial"/>
        </w:rPr>
        <w:t>2022</w:t>
      </w:r>
      <w:r>
        <w:rPr>
          <w:rFonts w:ascii="Arial" w:hAnsi="Arial" w:cs="Arial"/>
        </w:rPr>
        <w:t>.</w:t>
      </w:r>
    </w:p>
    <w:p w:rsidR="005F066F" w:rsidRDefault="005F066F" w:rsidP="005F066F">
      <w:pPr>
        <w:ind w:firstLine="567"/>
        <w:jc w:val="center"/>
        <w:rPr>
          <w:rFonts w:ascii="Arial" w:hAnsi="Arial" w:cs="Arial"/>
        </w:rPr>
      </w:pPr>
    </w:p>
    <w:p w:rsidR="005F066F" w:rsidRDefault="005F066F" w:rsidP="005F066F">
      <w:pPr>
        <w:ind w:firstLine="567"/>
        <w:jc w:val="center"/>
        <w:rPr>
          <w:rFonts w:ascii="Arial" w:hAnsi="Arial" w:cs="Arial"/>
        </w:rPr>
      </w:pPr>
    </w:p>
    <w:p w:rsidR="00540850" w:rsidRPr="00E01020" w:rsidRDefault="00540850" w:rsidP="00540850">
      <w:pPr>
        <w:tabs>
          <w:tab w:val="left" w:pos="5175"/>
        </w:tabs>
        <w:rPr>
          <w:rFonts w:ascii="Arial" w:hAnsi="Arial" w:cs="Arial"/>
        </w:rPr>
      </w:pPr>
    </w:p>
    <w:p w:rsidR="00540850" w:rsidRPr="005F066F" w:rsidRDefault="00834CFC" w:rsidP="005F066F">
      <w:pPr>
        <w:ind w:firstLine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38614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50" w:rsidRPr="00840218" w:rsidRDefault="00834CFC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540850" w:rsidRPr="00840218" w:rsidRDefault="00834CFC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540850" w:rsidRDefault="00834CFC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FE41F0" w:rsidRDefault="00FE41F0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FE41F0" w:rsidRDefault="00FE41F0" w:rsidP="00FE41F0">
      <w:pPr>
        <w:pStyle w:val="SemEspaamento"/>
      </w:pPr>
    </w:p>
    <w:p w:rsidR="00FE41F0" w:rsidRDefault="00FE41F0" w:rsidP="00FE41F0">
      <w:pPr>
        <w:pStyle w:val="SemEspaamento"/>
      </w:pPr>
    </w:p>
    <w:p w:rsidR="00594A72" w:rsidRDefault="00834CFC" w:rsidP="00FE41F0">
      <w:pPr>
        <w:pStyle w:val="SemEspaamento"/>
      </w:pPr>
      <w:r>
        <w:rPr>
          <w:noProof/>
        </w:rPr>
        <w:lastRenderedPageBreak/>
        <w:drawing>
          <wp:inline distT="0" distB="0" distL="0" distR="0">
            <wp:extent cx="5760085" cy="323977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62209" name="vitapoli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A72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CFC" w:rsidRDefault="00834CFC">
      <w:r>
        <w:separator/>
      </w:r>
    </w:p>
  </w:endnote>
  <w:endnote w:type="continuationSeparator" w:id="0">
    <w:p w:rsidR="00834CFC" w:rsidRDefault="00834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34CF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040EA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CFC" w:rsidRDefault="00834CFC">
      <w:r>
        <w:separator/>
      </w:r>
    </w:p>
  </w:footnote>
  <w:footnote w:type="continuationSeparator" w:id="0">
    <w:p w:rsidR="00834CFC" w:rsidRDefault="00834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34CF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alt="Timbrado" style="position:absolute;margin-left:0;margin-top:0;width:595.45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34CF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alt="Timbrado" style="position:absolute;margin-left:-86pt;margin-top:-141.5pt;width:595.45pt;height:841.9pt;z-index:-251655168;mso-wrap-edited:f;mso-width-percent:0;mso-height-percent:0;mso-position-horizontal-relative:margin;mso-position-vertical-relative:margin;mso-width-percent:0;mso-height-percent:0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34CF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alt="Timbrado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602B33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C504A9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39EAB1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AA4010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136ADF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B487F3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65C6D8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710993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494C75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6841AE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D4EF20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28C681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2C47EB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CAC0D9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3F0748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93A0C1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156BAB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322835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0075"/>
    <w:rsid w:val="00004589"/>
    <w:rsid w:val="000071D0"/>
    <w:rsid w:val="00053005"/>
    <w:rsid w:val="00063D2A"/>
    <w:rsid w:val="00072A61"/>
    <w:rsid w:val="00074A8F"/>
    <w:rsid w:val="0008481D"/>
    <w:rsid w:val="000B08EA"/>
    <w:rsid w:val="000D67BC"/>
    <w:rsid w:val="001207F6"/>
    <w:rsid w:val="00145C02"/>
    <w:rsid w:val="0015711A"/>
    <w:rsid w:val="001D1EDD"/>
    <w:rsid w:val="001D4B2D"/>
    <w:rsid w:val="0020647F"/>
    <w:rsid w:val="00221107"/>
    <w:rsid w:val="002447D3"/>
    <w:rsid w:val="002655B7"/>
    <w:rsid w:val="002757F4"/>
    <w:rsid w:val="002D5A82"/>
    <w:rsid w:val="002E6D4A"/>
    <w:rsid w:val="002F1A33"/>
    <w:rsid w:val="0031334E"/>
    <w:rsid w:val="00315ACD"/>
    <w:rsid w:val="003209C7"/>
    <w:rsid w:val="00337E3C"/>
    <w:rsid w:val="003A15D7"/>
    <w:rsid w:val="003A5FC0"/>
    <w:rsid w:val="003C629E"/>
    <w:rsid w:val="003E1C91"/>
    <w:rsid w:val="00413E2A"/>
    <w:rsid w:val="00426C62"/>
    <w:rsid w:val="00444CF6"/>
    <w:rsid w:val="0048149C"/>
    <w:rsid w:val="00482656"/>
    <w:rsid w:val="00497288"/>
    <w:rsid w:val="004B11B6"/>
    <w:rsid w:val="004B1C7B"/>
    <w:rsid w:val="004B1FF0"/>
    <w:rsid w:val="004E2A59"/>
    <w:rsid w:val="00506B0E"/>
    <w:rsid w:val="00540850"/>
    <w:rsid w:val="00582800"/>
    <w:rsid w:val="00594A72"/>
    <w:rsid w:val="005A45B2"/>
    <w:rsid w:val="005B2A23"/>
    <w:rsid w:val="005B41FE"/>
    <w:rsid w:val="005C3136"/>
    <w:rsid w:val="005C73B7"/>
    <w:rsid w:val="005F066F"/>
    <w:rsid w:val="0063189D"/>
    <w:rsid w:val="00661CF0"/>
    <w:rsid w:val="006A4B7F"/>
    <w:rsid w:val="006A7D1D"/>
    <w:rsid w:val="006B6A57"/>
    <w:rsid w:val="006C69CC"/>
    <w:rsid w:val="006C701C"/>
    <w:rsid w:val="006D0F20"/>
    <w:rsid w:val="006F3164"/>
    <w:rsid w:val="00714008"/>
    <w:rsid w:val="007276A1"/>
    <w:rsid w:val="00772FAD"/>
    <w:rsid w:val="00780D4E"/>
    <w:rsid w:val="007C0002"/>
    <w:rsid w:val="007E30AB"/>
    <w:rsid w:val="007F286A"/>
    <w:rsid w:val="0081171C"/>
    <w:rsid w:val="0081354E"/>
    <w:rsid w:val="008230A3"/>
    <w:rsid w:val="00834CFC"/>
    <w:rsid w:val="00840218"/>
    <w:rsid w:val="008415E0"/>
    <w:rsid w:val="00843099"/>
    <w:rsid w:val="008570F6"/>
    <w:rsid w:val="00860C8F"/>
    <w:rsid w:val="00890128"/>
    <w:rsid w:val="009040EA"/>
    <w:rsid w:val="009155D7"/>
    <w:rsid w:val="00927526"/>
    <w:rsid w:val="0093559F"/>
    <w:rsid w:val="00940946"/>
    <w:rsid w:val="0097673D"/>
    <w:rsid w:val="00A2510E"/>
    <w:rsid w:val="00A5607B"/>
    <w:rsid w:val="00A62BF7"/>
    <w:rsid w:val="00A73B6D"/>
    <w:rsid w:val="00A7476F"/>
    <w:rsid w:val="00A926A1"/>
    <w:rsid w:val="00AE6E70"/>
    <w:rsid w:val="00AF479D"/>
    <w:rsid w:val="00B30902"/>
    <w:rsid w:val="00B51C3E"/>
    <w:rsid w:val="00B5226C"/>
    <w:rsid w:val="00B85984"/>
    <w:rsid w:val="00BB19BC"/>
    <w:rsid w:val="00BB2E04"/>
    <w:rsid w:val="00BC0B06"/>
    <w:rsid w:val="00BD5E2F"/>
    <w:rsid w:val="00C154D0"/>
    <w:rsid w:val="00C17469"/>
    <w:rsid w:val="00C203EC"/>
    <w:rsid w:val="00C40AF5"/>
    <w:rsid w:val="00C5337D"/>
    <w:rsid w:val="00C850B6"/>
    <w:rsid w:val="00CA0CFC"/>
    <w:rsid w:val="00CA2EA2"/>
    <w:rsid w:val="00CD1705"/>
    <w:rsid w:val="00CD2A37"/>
    <w:rsid w:val="00D07E4A"/>
    <w:rsid w:val="00D130C7"/>
    <w:rsid w:val="00D664BD"/>
    <w:rsid w:val="00D80D69"/>
    <w:rsid w:val="00D84330"/>
    <w:rsid w:val="00D923D6"/>
    <w:rsid w:val="00DB16A3"/>
    <w:rsid w:val="00E01020"/>
    <w:rsid w:val="00E57395"/>
    <w:rsid w:val="00E84FA9"/>
    <w:rsid w:val="00E94A61"/>
    <w:rsid w:val="00EB2F71"/>
    <w:rsid w:val="00F20983"/>
    <w:rsid w:val="00F42B9D"/>
    <w:rsid w:val="00F534EC"/>
    <w:rsid w:val="00F5730D"/>
    <w:rsid w:val="00F72F43"/>
    <w:rsid w:val="00F84C20"/>
    <w:rsid w:val="00FD54C9"/>
    <w:rsid w:val="00FE3614"/>
    <w:rsid w:val="00FE41F0"/>
    <w:rsid w:val="00FE4511"/>
    <w:rsid w:val="00FF12D4"/>
    <w:rsid w:val="00FF57BB"/>
    <w:rsid w:val="00FF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D65F0D9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A3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D1ED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FE41F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D1ED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03985-8AF5-4558-B3F1-309DBE5A6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10</TotalTime>
  <Pages>3</Pages>
  <Words>255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9</cp:revision>
  <cp:lastPrinted>2022-10-20T12:00:00Z</cp:lastPrinted>
  <dcterms:created xsi:type="dcterms:W3CDTF">2022-10-18T16:09:00Z</dcterms:created>
  <dcterms:modified xsi:type="dcterms:W3CDTF">2022-10-20T12:00:00Z</dcterms:modified>
</cp:coreProperties>
</file>