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B39" w:rsidRPr="00B72EBA" w:rsidRDefault="00B72EBA" w:rsidP="00981B39">
      <w:pPr>
        <w:spacing w:line="36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A8543C" wp14:editId="67B45E08">
            <wp:simplePos x="0" y="0"/>
            <wp:positionH relativeFrom="margin">
              <wp:posOffset>3707130</wp:posOffset>
            </wp:positionH>
            <wp:positionV relativeFrom="paragraph">
              <wp:posOffset>-1524000</wp:posOffset>
            </wp:positionV>
            <wp:extent cx="2548349" cy="145097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2EBA">
        <w:rPr>
          <w:b/>
        </w:rPr>
        <w:t>Indicação nº 1819/2022</w:t>
      </w:r>
    </w:p>
    <w:p w:rsidR="00540850" w:rsidRPr="00B72EBA" w:rsidRDefault="00540850" w:rsidP="00981B39">
      <w:pPr>
        <w:spacing w:line="360" w:lineRule="auto"/>
        <w:rPr>
          <w:b/>
        </w:rPr>
      </w:pPr>
    </w:p>
    <w:p w:rsidR="00243098" w:rsidRPr="00B72EBA" w:rsidRDefault="002A5277" w:rsidP="00B72EBA">
      <w:pPr>
        <w:spacing w:line="360" w:lineRule="auto"/>
        <w:ind w:left="3402"/>
        <w:jc w:val="both"/>
      </w:pPr>
      <w:r w:rsidRPr="00B72EBA">
        <w:rPr>
          <w:b/>
        </w:rPr>
        <w:t>Súmula</w:t>
      </w:r>
      <w:r w:rsidR="00D42473" w:rsidRPr="00B72EBA">
        <w:t xml:space="preserve">: Indico ao Poder </w:t>
      </w:r>
      <w:r w:rsidR="005E0F96" w:rsidRPr="00B72EBA">
        <w:t xml:space="preserve">Executivo </w:t>
      </w:r>
      <w:r w:rsidR="00B35510" w:rsidRPr="00B72EBA">
        <w:t>junto a Secretaria de Esporte e Lazer</w:t>
      </w:r>
      <w:r w:rsidR="003D7F70" w:rsidRPr="00B72EBA">
        <w:t xml:space="preserve"> aos </w:t>
      </w:r>
      <w:r w:rsidR="00827A22" w:rsidRPr="00B72EBA">
        <w:t xml:space="preserve">cuidados da </w:t>
      </w:r>
      <w:r w:rsidR="00B35510" w:rsidRPr="00B72EBA">
        <w:t>Sr. Cláudio Dutra,</w:t>
      </w:r>
      <w:r w:rsidR="005E0F96" w:rsidRPr="00B72EBA">
        <w:t xml:space="preserve"> </w:t>
      </w:r>
      <w:r w:rsidRPr="00B72EBA">
        <w:t xml:space="preserve">a </w:t>
      </w:r>
      <w:r w:rsidR="00B35510" w:rsidRPr="00B72EBA">
        <w:t xml:space="preserve">construção de um complexo esportivo no Jardim </w:t>
      </w:r>
      <w:proofErr w:type="spellStart"/>
      <w:r w:rsidR="00B35510" w:rsidRPr="00B72EBA">
        <w:t>Vitápolis</w:t>
      </w:r>
      <w:proofErr w:type="spellEnd"/>
      <w:r w:rsidR="00B35510" w:rsidRPr="00B72EBA">
        <w:t>.</w:t>
      </w:r>
    </w:p>
    <w:p w:rsidR="00B35510" w:rsidRPr="00B72EBA" w:rsidRDefault="00B35510" w:rsidP="00FE41F0">
      <w:pPr>
        <w:spacing w:line="360" w:lineRule="auto"/>
        <w:ind w:left="3544"/>
        <w:jc w:val="both"/>
      </w:pPr>
    </w:p>
    <w:p w:rsidR="00B35510" w:rsidRPr="00B72EBA" w:rsidRDefault="002A5277" w:rsidP="00B72EBA">
      <w:pPr>
        <w:tabs>
          <w:tab w:val="left" w:pos="2640"/>
        </w:tabs>
        <w:spacing w:line="360" w:lineRule="auto"/>
        <w:ind w:firstLine="1320"/>
        <w:jc w:val="both"/>
      </w:pPr>
      <w:r w:rsidRPr="00B72EBA">
        <w:rPr>
          <w:b/>
        </w:rPr>
        <w:t>INDICO</w:t>
      </w:r>
      <w:r w:rsidRPr="00B72EBA">
        <w:t xml:space="preserve"> à mesa, na forma regimental vigente, que oficie ao Exmo. </w:t>
      </w:r>
      <w:r w:rsidR="00AB5C07" w:rsidRPr="00B72EBA">
        <w:t>Sr. Prefeito</w:t>
      </w:r>
      <w:r w:rsidRPr="00B72EBA">
        <w:t xml:space="preserve"> Igor </w:t>
      </w:r>
      <w:r w:rsidRPr="00B72EBA">
        <w:t>Soares Ebert</w:t>
      </w:r>
      <w:r w:rsidR="00AB5C07" w:rsidRPr="00B72EBA">
        <w:t xml:space="preserve">, </w:t>
      </w:r>
      <w:r w:rsidR="005E0F96" w:rsidRPr="00B72EBA">
        <w:t xml:space="preserve">junto a </w:t>
      </w:r>
      <w:r w:rsidRPr="00B72EBA">
        <w:t xml:space="preserve">Secretaria de Esporte e Lazer aos </w:t>
      </w:r>
      <w:r w:rsidRPr="00B72EBA">
        <w:t>cuidados do</w:t>
      </w:r>
      <w:r w:rsidRPr="00B72EBA">
        <w:t xml:space="preserve"> Sr. Cláudio Dutra, a construção de um complexo esportivo no Jardim </w:t>
      </w:r>
      <w:proofErr w:type="spellStart"/>
      <w:r w:rsidRPr="00B72EBA">
        <w:t>Vitápolis</w:t>
      </w:r>
      <w:proofErr w:type="spellEnd"/>
      <w:r w:rsidRPr="00B72EBA">
        <w:t>.</w:t>
      </w:r>
    </w:p>
    <w:p w:rsidR="005E0F96" w:rsidRPr="00B72EBA" w:rsidRDefault="005E0F96" w:rsidP="00B72EBA">
      <w:pPr>
        <w:tabs>
          <w:tab w:val="left" w:pos="2640"/>
        </w:tabs>
        <w:spacing w:line="360" w:lineRule="auto"/>
        <w:jc w:val="both"/>
      </w:pPr>
    </w:p>
    <w:p w:rsidR="005E0F96" w:rsidRPr="00B72EBA" w:rsidRDefault="005E0F96" w:rsidP="00B72EBA">
      <w:pPr>
        <w:tabs>
          <w:tab w:val="left" w:pos="2640"/>
        </w:tabs>
        <w:spacing w:line="360" w:lineRule="auto"/>
        <w:jc w:val="both"/>
      </w:pPr>
    </w:p>
    <w:p w:rsidR="00540850" w:rsidRPr="00B72EBA" w:rsidRDefault="002A5277" w:rsidP="00B72EBA">
      <w:pPr>
        <w:tabs>
          <w:tab w:val="left" w:pos="2640"/>
        </w:tabs>
        <w:spacing w:line="360" w:lineRule="auto"/>
        <w:jc w:val="both"/>
        <w:rPr>
          <w:b/>
        </w:rPr>
      </w:pPr>
      <w:r w:rsidRPr="00B72EBA">
        <w:rPr>
          <w:b/>
        </w:rPr>
        <w:t xml:space="preserve">Senhor </w:t>
      </w:r>
      <w:r w:rsidR="00B72EBA" w:rsidRPr="00B72EBA">
        <w:rPr>
          <w:b/>
        </w:rPr>
        <w:t>Presidente: -</w:t>
      </w:r>
    </w:p>
    <w:p w:rsidR="00540850" w:rsidRPr="00B72EBA" w:rsidRDefault="002A5277" w:rsidP="00B72EBA">
      <w:pPr>
        <w:jc w:val="both"/>
        <w:rPr>
          <w:b/>
        </w:rPr>
      </w:pPr>
      <w:r w:rsidRPr="00B72EBA">
        <w:rPr>
          <w:b/>
        </w:rPr>
        <w:t xml:space="preserve">Senhores </w:t>
      </w:r>
      <w:r w:rsidR="00B72EBA" w:rsidRPr="00B72EBA">
        <w:rPr>
          <w:b/>
        </w:rPr>
        <w:t>Vereadores: -</w:t>
      </w:r>
    </w:p>
    <w:p w:rsidR="00540850" w:rsidRPr="00B72EBA" w:rsidRDefault="002A5277" w:rsidP="00B72EBA">
      <w:pPr>
        <w:jc w:val="both"/>
        <w:rPr>
          <w:b/>
        </w:rPr>
      </w:pPr>
      <w:r w:rsidRPr="00B72EBA">
        <w:rPr>
          <w:b/>
        </w:rPr>
        <w:t xml:space="preserve">Senhoras </w:t>
      </w:r>
      <w:bookmarkStart w:id="0" w:name="_GoBack"/>
      <w:bookmarkEnd w:id="0"/>
      <w:r w:rsidR="00B72EBA" w:rsidRPr="00B72EBA">
        <w:rPr>
          <w:b/>
        </w:rPr>
        <w:t>Vereadoras: -</w:t>
      </w:r>
    </w:p>
    <w:p w:rsidR="00540850" w:rsidRPr="00B72EBA" w:rsidRDefault="00540850" w:rsidP="00B72EBA">
      <w:pPr>
        <w:jc w:val="both"/>
        <w:rPr>
          <w:b/>
          <w:sz w:val="28"/>
        </w:rPr>
      </w:pPr>
    </w:p>
    <w:p w:rsidR="00C5337D" w:rsidRPr="00B72EBA" w:rsidRDefault="00C5337D" w:rsidP="00B72EBA">
      <w:pPr>
        <w:jc w:val="both"/>
        <w:rPr>
          <w:b/>
          <w:sz w:val="28"/>
        </w:rPr>
      </w:pPr>
    </w:p>
    <w:p w:rsidR="00540850" w:rsidRPr="00B72EBA" w:rsidRDefault="002A5277" w:rsidP="00B72EBA">
      <w:pPr>
        <w:jc w:val="both"/>
      </w:pPr>
      <w:r w:rsidRPr="00B72EBA">
        <w:t xml:space="preserve">      </w:t>
      </w:r>
    </w:p>
    <w:p w:rsidR="00D42473" w:rsidRPr="00B72EBA" w:rsidRDefault="002A5277" w:rsidP="00B72EBA">
      <w:pPr>
        <w:jc w:val="both"/>
        <w:rPr>
          <w:b/>
        </w:rPr>
      </w:pPr>
      <w:r w:rsidRPr="00B72EBA">
        <w:rPr>
          <w:b/>
        </w:rPr>
        <w:t>JUSTIFICATIVA</w:t>
      </w:r>
    </w:p>
    <w:p w:rsidR="008C3ECA" w:rsidRPr="00B72EBA" w:rsidRDefault="008C3ECA" w:rsidP="00B72EBA">
      <w:pPr>
        <w:jc w:val="both"/>
        <w:rPr>
          <w:b/>
        </w:rPr>
      </w:pPr>
    </w:p>
    <w:p w:rsidR="00D42473" w:rsidRPr="00B72EBA" w:rsidRDefault="00D42473" w:rsidP="00B72EBA">
      <w:pPr>
        <w:jc w:val="both"/>
        <w:rPr>
          <w:b/>
        </w:rPr>
      </w:pPr>
    </w:p>
    <w:p w:rsidR="00D42473" w:rsidRPr="00B72EBA" w:rsidRDefault="002A5277" w:rsidP="00B72EBA">
      <w:pPr>
        <w:jc w:val="both"/>
        <w:rPr>
          <w:b/>
        </w:rPr>
      </w:pPr>
      <w:r w:rsidRPr="00B72EBA">
        <w:rPr>
          <w:b/>
        </w:rPr>
        <w:t>Exmo.</w:t>
      </w:r>
      <w:r w:rsidRPr="00B72EBA">
        <w:rPr>
          <w:b/>
        </w:rPr>
        <w:t xml:space="preserve"> Sr. Presidente;</w:t>
      </w:r>
    </w:p>
    <w:p w:rsidR="00D42473" w:rsidRPr="00B72EBA" w:rsidRDefault="002A5277" w:rsidP="00B72EBA">
      <w:pPr>
        <w:jc w:val="both"/>
        <w:rPr>
          <w:b/>
        </w:rPr>
      </w:pPr>
      <w:r w:rsidRPr="00B72EBA">
        <w:rPr>
          <w:b/>
        </w:rPr>
        <w:t>Exmo. (a) Srs. (</w:t>
      </w:r>
      <w:proofErr w:type="gramStart"/>
      <w:r w:rsidRPr="00B72EBA">
        <w:rPr>
          <w:b/>
        </w:rPr>
        <w:t>as</w:t>
      </w:r>
      <w:proofErr w:type="gramEnd"/>
      <w:r w:rsidRPr="00B72EBA">
        <w:rPr>
          <w:b/>
        </w:rPr>
        <w:t>) Vereadores(as);</w:t>
      </w:r>
    </w:p>
    <w:p w:rsidR="00D42473" w:rsidRPr="00B72EBA" w:rsidRDefault="002A5277" w:rsidP="00B72EBA">
      <w:pPr>
        <w:jc w:val="both"/>
        <w:rPr>
          <w:b/>
        </w:rPr>
      </w:pPr>
      <w:r w:rsidRPr="00B72EBA">
        <w:rPr>
          <w:b/>
        </w:rPr>
        <w:t xml:space="preserve"> </w:t>
      </w:r>
    </w:p>
    <w:p w:rsidR="005C73B7" w:rsidRPr="00B72EBA" w:rsidRDefault="002A5277" w:rsidP="00B72EBA">
      <w:pPr>
        <w:spacing w:line="360" w:lineRule="auto"/>
        <w:jc w:val="both"/>
      </w:pPr>
      <w:r w:rsidRPr="00B72EBA">
        <w:t xml:space="preserve">           </w:t>
      </w:r>
    </w:p>
    <w:p w:rsidR="00B35510" w:rsidRPr="00B72EBA" w:rsidRDefault="002A5277" w:rsidP="00B72EBA">
      <w:pPr>
        <w:tabs>
          <w:tab w:val="left" w:pos="851"/>
        </w:tabs>
        <w:spacing w:line="360" w:lineRule="auto"/>
        <w:ind w:firstLine="1418"/>
        <w:jc w:val="both"/>
      </w:pPr>
      <w:r w:rsidRPr="00B72EBA">
        <w:t>Chegou ao conhecimento deste parl</w:t>
      </w:r>
      <w:r w:rsidRPr="00B72EBA">
        <w:t xml:space="preserve">amentar </w:t>
      </w:r>
      <w:r w:rsidR="00827D8F" w:rsidRPr="00B72EBA">
        <w:t xml:space="preserve">há imprescindível necessidade </w:t>
      </w:r>
      <w:r w:rsidRPr="00B72EBA">
        <w:t>de</w:t>
      </w:r>
      <w:r w:rsidRPr="00B72EBA">
        <w:t xml:space="preserve"> um espaço para práticas de esporte e lazer</w:t>
      </w:r>
      <w:r w:rsidR="00BF6E2F" w:rsidRPr="00B72EBA">
        <w:t xml:space="preserve"> no</w:t>
      </w:r>
      <w:r w:rsidRPr="00B72EBA">
        <w:t xml:space="preserve"> Jardim </w:t>
      </w:r>
      <w:proofErr w:type="spellStart"/>
      <w:r w:rsidRPr="00B72EBA">
        <w:t>Vitápolis</w:t>
      </w:r>
      <w:proofErr w:type="spellEnd"/>
      <w:r w:rsidRPr="00B72EBA">
        <w:t>, considerando que n</w:t>
      </w:r>
      <w:r w:rsidR="00BF6E2F" w:rsidRPr="00B72EBA">
        <w:t>o bairro</w:t>
      </w:r>
      <w:r w:rsidRPr="00B72EBA">
        <w:t xml:space="preserve"> existe</w:t>
      </w:r>
      <w:r w:rsidR="00BF6E2F" w:rsidRPr="00B72EBA">
        <w:t>m</w:t>
      </w:r>
      <w:r w:rsidRPr="00B72EBA">
        <w:t xml:space="preserve"> diversos terrenos que estão sem utilidades até o momento.</w:t>
      </w:r>
    </w:p>
    <w:p w:rsidR="00BF6E2F" w:rsidRPr="00B72EBA" w:rsidRDefault="002A5277" w:rsidP="00B72EBA">
      <w:pPr>
        <w:tabs>
          <w:tab w:val="left" w:pos="851"/>
        </w:tabs>
        <w:spacing w:line="360" w:lineRule="auto"/>
        <w:ind w:firstLine="1418"/>
        <w:jc w:val="both"/>
      </w:pPr>
      <w:r w:rsidRPr="00B72EBA">
        <w:t>Com isso venho através deste indicar que seja construído um</w:t>
      </w:r>
      <w:r w:rsidR="00B35510" w:rsidRPr="00B72EBA">
        <w:t xml:space="preserve"> complexo esportivo</w:t>
      </w:r>
      <w:r w:rsidRPr="00B72EBA">
        <w:t>, pois o mesmo</w:t>
      </w:r>
      <w:r w:rsidR="00B35510" w:rsidRPr="00B72EBA">
        <w:t xml:space="preserve"> proporcionaria a população de baixa renda uma área de integração social, divertimento, descanso e prática esporti</w:t>
      </w:r>
      <w:r w:rsidRPr="00B72EBA">
        <w:t>va.</w:t>
      </w:r>
    </w:p>
    <w:p w:rsidR="00B35510" w:rsidRPr="00B72EBA" w:rsidRDefault="002A5277" w:rsidP="00B72EBA">
      <w:pPr>
        <w:tabs>
          <w:tab w:val="left" w:pos="851"/>
        </w:tabs>
        <w:spacing w:line="360" w:lineRule="auto"/>
        <w:ind w:firstLine="1418"/>
        <w:jc w:val="both"/>
      </w:pPr>
      <w:r w:rsidRPr="00B72EBA">
        <w:t>Nos dias atuais o exercício físico vem sendo cada vez mais indicado por especialistas, pois o mesmo</w:t>
      </w:r>
      <w:r w:rsidRPr="00B72EBA">
        <w:t xml:space="preserve"> auxilia na saúde física e mental trazendo consigo melhorias à interação social de seus praticantes e servindo também como instrumento </w:t>
      </w:r>
      <w:r w:rsidR="00827D8F" w:rsidRPr="00B72EBA">
        <w:t>educacional.</w:t>
      </w:r>
      <w:r w:rsidRPr="00B72EBA">
        <w:t xml:space="preserve"> </w:t>
      </w:r>
    </w:p>
    <w:p w:rsidR="00D407BA" w:rsidRPr="00B72EBA" w:rsidRDefault="002A5277" w:rsidP="00B72EBA">
      <w:pPr>
        <w:tabs>
          <w:tab w:val="left" w:pos="851"/>
        </w:tabs>
        <w:spacing w:line="360" w:lineRule="auto"/>
        <w:ind w:firstLine="1418"/>
        <w:jc w:val="both"/>
      </w:pPr>
      <w:r w:rsidRPr="00B72EBA">
        <w:lastRenderedPageBreak/>
        <w:t>O</w:t>
      </w:r>
      <w:r w:rsidR="00827D8F" w:rsidRPr="00B72EBA">
        <w:t xml:space="preserve"> complexo esportivo no bairro</w:t>
      </w:r>
      <w:r w:rsidRPr="00B72EBA">
        <w:t xml:space="preserve"> Jardim </w:t>
      </w:r>
      <w:proofErr w:type="spellStart"/>
      <w:r w:rsidRPr="00B72EBA">
        <w:t>Vitápolis</w:t>
      </w:r>
      <w:proofErr w:type="spellEnd"/>
      <w:r w:rsidRPr="00B72EBA">
        <w:t xml:space="preserve"> seria de suma importância para os munícipes, pois a atividade física é considerada como uma </w:t>
      </w:r>
      <w:r w:rsidR="00BF6E2F" w:rsidRPr="00B72EBA">
        <w:t>válvula</w:t>
      </w:r>
      <w:r w:rsidRPr="00B72EBA">
        <w:t xml:space="preserve"> de escape para o estresse causado no dia a dia, deixando corpo e mente saudáveis melhorando a qualidade</w:t>
      </w:r>
      <w:r w:rsidRPr="00B72EBA">
        <w:t xml:space="preserve"> de vida.</w:t>
      </w:r>
    </w:p>
    <w:p w:rsidR="00D407BA" w:rsidRPr="00B72EBA" w:rsidRDefault="00D407BA" w:rsidP="00B72EBA">
      <w:pPr>
        <w:jc w:val="both"/>
      </w:pPr>
    </w:p>
    <w:p w:rsidR="00D407BA" w:rsidRPr="00B72EBA" w:rsidRDefault="00D407BA" w:rsidP="00B72EBA">
      <w:pPr>
        <w:jc w:val="both"/>
      </w:pPr>
    </w:p>
    <w:p w:rsidR="00540850" w:rsidRPr="00B72EBA" w:rsidRDefault="002A5277" w:rsidP="00B72EBA">
      <w:pPr>
        <w:jc w:val="center"/>
      </w:pPr>
      <w:r w:rsidRPr="00B72EBA">
        <w:t xml:space="preserve">Sala das Sessões </w:t>
      </w:r>
      <w:proofErr w:type="spellStart"/>
      <w:r w:rsidRPr="00B72EBA">
        <w:t>Bemvindo</w:t>
      </w:r>
      <w:proofErr w:type="spellEnd"/>
      <w:r w:rsidRPr="00B72EBA">
        <w:t xml:space="preserve"> Moreira Nery</w:t>
      </w:r>
      <w:r w:rsidRPr="00B72EBA">
        <w:t xml:space="preserve">, </w:t>
      </w:r>
      <w:r w:rsidR="002F779F" w:rsidRPr="00B72EBA">
        <w:t>19</w:t>
      </w:r>
      <w:r w:rsidR="00B72EBA">
        <w:t xml:space="preserve"> de o</w:t>
      </w:r>
      <w:r w:rsidR="00BF6E2F" w:rsidRPr="00B72EBA">
        <w:t>utubro</w:t>
      </w:r>
      <w:r w:rsidR="00D407BA" w:rsidRPr="00B72EBA">
        <w:t xml:space="preserve"> de</w:t>
      </w:r>
      <w:r w:rsidR="00D42473" w:rsidRPr="00B72EBA">
        <w:t xml:space="preserve"> 2022.</w:t>
      </w:r>
    </w:p>
    <w:p w:rsidR="00981B39" w:rsidRPr="00B72EBA" w:rsidRDefault="00981B39" w:rsidP="00B72EBA">
      <w:pPr>
        <w:jc w:val="both"/>
      </w:pPr>
    </w:p>
    <w:p w:rsidR="00981B39" w:rsidRPr="00B72EBA" w:rsidRDefault="00981B39" w:rsidP="00D407BA"/>
    <w:p w:rsidR="00981B39" w:rsidRPr="00B72EBA" w:rsidRDefault="00981B39" w:rsidP="00D407BA"/>
    <w:p w:rsidR="00540850" w:rsidRPr="00B72EBA" w:rsidRDefault="002A5277" w:rsidP="00981B39">
      <w:pPr>
        <w:ind w:firstLine="567"/>
        <w:jc w:val="center"/>
        <w:rPr>
          <w:b/>
        </w:rPr>
      </w:pPr>
      <w:r w:rsidRPr="00B72EBA">
        <w:rPr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55343" name="SARA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Pr="00B72EBA" w:rsidRDefault="002A5277" w:rsidP="00540850">
      <w:pPr>
        <w:tabs>
          <w:tab w:val="left" w:pos="2280"/>
        </w:tabs>
        <w:ind w:firstLine="708"/>
        <w:jc w:val="center"/>
        <w:rPr>
          <w:b/>
        </w:rPr>
      </w:pPr>
      <w:r w:rsidRPr="00B72EBA">
        <w:rPr>
          <w:b/>
        </w:rPr>
        <w:t>Wellington José dos Santos</w:t>
      </w:r>
    </w:p>
    <w:p w:rsidR="00540850" w:rsidRPr="00B72EBA" w:rsidRDefault="002A5277" w:rsidP="00540850">
      <w:pPr>
        <w:tabs>
          <w:tab w:val="left" w:pos="2280"/>
        </w:tabs>
        <w:ind w:firstLine="708"/>
        <w:jc w:val="center"/>
        <w:rPr>
          <w:b/>
        </w:rPr>
      </w:pPr>
      <w:r w:rsidRPr="00B72EBA">
        <w:rPr>
          <w:b/>
        </w:rPr>
        <w:t>(Sarará - PL</w:t>
      </w:r>
      <w:r w:rsidRPr="00B72EBA">
        <w:rPr>
          <w:b/>
        </w:rPr>
        <w:t>)</w:t>
      </w:r>
    </w:p>
    <w:p w:rsidR="00540850" w:rsidRPr="00B72EBA" w:rsidRDefault="002A5277" w:rsidP="00540850">
      <w:pPr>
        <w:tabs>
          <w:tab w:val="left" w:pos="2280"/>
        </w:tabs>
        <w:ind w:firstLine="708"/>
        <w:jc w:val="center"/>
        <w:rPr>
          <w:b/>
        </w:rPr>
      </w:pPr>
      <w:r w:rsidRPr="00B72EBA">
        <w:rPr>
          <w:b/>
        </w:rPr>
        <w:t>Vereador</w:t>
      </w:r>
    </w:p>
    <w:p w:rsidR="00FE41F0" w:rsidRPr="00B72EBA" w:rsidRDefault="00FE41F0" w:rsidP="00540850">
      <w:pPr>
        <w:tabs>
          <w:tab w:val="left" w:pos="2280"/>
        </w:tabs>
        <w:ind w:firstLine="708"/>
        <w:jc w:val="center"/>
        <w:rPr>
          <w:b/>
        </w:rPr>
      </w:pPr>
    </w:p>
    <w:p w:rsidR="00FE41F0" w:rsidRPr="00B72EBA" w:rsidRDefault="00FE41F0" w:rsidP="00FE41F0">
      <w:pPr>
        <w:pStyle w:val="SemEspaamento"/>
      </w:pPr>
    </w:p>
    <w:p w:rsidR="00FE41F0" w:rsidRPr="00B72EBA" w:rsidRDefault="002A5277" w:rsidP="00FE41F0">
      <w:pPr>
        <w:pStyle w:val="SemEspaamento"/>
      </w:pPr>
      <w:r w:rsidRPr="00B72EBA">
        <w:rPr>
          <w:noProof/>
        </w:rPr>
        <w:drawing>
          <wp:inline distT="0" distB="0" distL="0" distR="0">
            <wp:extent cx="5760085" cy="30302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6347" name="vitapoli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1F0" w:rsidRPr="00B72EBA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277" w:rsidRDefault="002A5277">
      <w:r>
        <w:separator/>
      </w:r>
    </w:p>
  </w:endnote>
  <w:endnote w:type="continuationSeparator" w:id="0">
    <w:p w:rsidR="002A5277" w:rsidRDefault="002A5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A527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72EB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277" w:rsidRDefault="002A5277">
      <w:r>
        <w:separator/>
      </w:r>
    </w:p>
  </w:footnote>
  <w:footnote w:type="continuationSeparator" w:id="0">
    <w:p w:rsidR="002A5277" w:rsidRDefault="002A5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A52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A52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A52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31092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59E27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676D8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A0E9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7E43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2259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846F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F057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660A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BC8FB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0645E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69479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18C81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0A88D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9452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2C63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6884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A038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1752"/>
    <w:rsid w:val="00004589"/>
    <w:rsid w:val="00013395"/>
    <w:rsid w:val="00053005"/>
    <w:rsid w:val="00072A61"/>
    <w:rsid w:val="00074A8F"/>
    <w:rsid w:val="000B08EA"/>
    <w:rsid w:val="001123E9"/>
    <w:rsid w:val="001207F6"/>
    <w:rsid w:val="00145C02"/>
    <w:rsid w:val="0018157D"/>
    <w:rsid w:val="001F54EE"/>
    <w:rsid w:val="00210B2D"/>
    <w:rsid w:val="00243098"/>
    <w:rsid w:val="00262D25"/>
    <w:rsid w:val="002655B7"/>
    <w:rsid w:val="002757F4"/>
    <w:rsid w:val="002A5277"/>
    <w:rsid w:val="002E6D4A"/>
    <w:rsid w:val="002F1A33"/>
    <w:rsid w:val="002F779F"/>
    <w:rsid w:val="00315ACD"/>
    <w:rsid w:val="003209C7"/>
    <w:rsid w:val="003A15D7"/>
    <w:rsid w:val="003A5FC0"/>
    <w:rsid w:val="003C629E"/>
    <w:rsid w:val="003D7F70"/>
    <w:rsid w:val="00404E95"/>
    <w:rsid w:val="00413E2A"/>
    <w:rsid w:val="00420179"/>
    <w:rsid w:val="00426C62"/>
    <w:rsid w:val="0048149C"/>
    <w:rsid w:val="00497288"/>
    <w:rsid w:val="004A0BD0"/>
    <w:rsid w:val="004B11B6"/>
    <w:rsid w:val="004E2A59"/>
    <w:rsid w:val="00506B0E"/>
    <w:rsid w:val="00540850"/>
    <w:rsid w:val="005A45B2"/>
    <w:rsid w:val="005B41FE"/>
    <w:rsid w:val="005C3136"/>
    <w:rsid w:val="005C73B7"/>
    <w:rsid w:val="005E0F96"/>
    <w:rsid w:val="0063189D"/>
    <w:rsid w:val="00646EC0"/>
    <w:rsid w:val="00661CF0"/>
    <w:rsid w:val="006A4B7F"/>
    <w:rsid w:val="006A5348"/>
    <w:rsid w:val="006A7D1D"/>
    <w:rsid w:val="006B6A57"/>
    <w:rsid w:val="006C69CC"/>
    <w:rsid w:val="006D0F20"/>
    <w:rsid w:val="006F3164"/>
    <w:rsid w:val="00780D4E"/>
    <w:rsid w:val="007F286A"/>
    <w:rsid w:val="0081171C"/>
    <w:rsid w:val="008230A3"/>
    <w:rsid w:val="00827A22"/>
    <w:rsid w:val="00827D8F"/>
    <w:rsid w:val="0083329D"/>
    <w:rsid w:val="00840218"/>
    <w:rsid w:val="008570F6"/>
    <w:rsid w:val="008C3ECA"/>
    <w:rsid w:val="008D7F96"/>
    <w:rsid w:val="00915513"/>
    <w:rsid w:val="00927526"/>
    <w:rsid w:val="0093559F"/>
    <w:rsid w:val="0096157D"/>
    <w:rsid w:val="009673D6"/>
    <w:rsid w:val="0097673D"/>
    <w:rsid w:val="00981B39"/>
    <w:rsid w:val="00A05225"/>
    <w:rsid w:val="00A2510E"/>
    <w:rsid w:val="00A7476F"/>
    <w:rsid w:val="00AB5C07"/>
    <w:rsid w:val="00B30902"/>
    <w:rsid w:val="00B35510"/>
    <w:rsid w:val="00B4113D"/>
    <w:rsid w:val="00B72EBA"/>
    <w:rsid w:val="00BB2E04"/>
    <w:rsid w:val="00BB718E"/>
    <w:rsid w:val="00BC0B06"/>
    <w:rsid w:val="00BD5E2F"/>
    <w:rsid w:val="00BF6E2F"/>
    <w:rsid w:val="00C154D0"/>
    <w:rsid w:val="00C17469"/>
    <w:rsid w:val="00C33924"/>
    <w:rsid w:val="00C40AF5"/>
    <w:rsid w:val="00C5337D"/>
    <w:rsid w:val="00CA2EA2"/>
    <w:rsid w:val="00CC5209"/>
    <w:rsid w:val="00CD1705"/>
    <w:rsid w:val="00CD2A37"/>
    <w:rsid w:val="00D130C7"/>
    <w:rsid w:val="00D2261E"/>
    <w:rsid w:val="00D407BA"/>
    <w:rsid w:val="00D42473"/>
    <w:rsid w:val="00D55D5D"/>
    <w:rsid w:val="00D80D69"/>
    <w:rsid w:val="00D923D6"/>
    <w:rsid w:val="00DB16A3"/>
    <w:rsid w:val="00DE3BB1"/>
    <w:rsid w:val="00E01020"/>
    <w:rsid w:val="00E57395"/>
    <w:rsid w:val="00E7459E"/>
    <w:rsid w:val="00E94A61"/>
    <w:rsid w:val="00EB2F71"/>
    <w:rsid w:val="00EB3D56"/>
    <w:rsid w:val="00EC3398"/>
    <w:rsid w:val="00EE53B6"/>
    <w:rsid w:val="00F20983"/>
    <w:rsid w:val="00F47FE5"/>
    <w:rsid w:val="00F52AD8"/>
    <w:rsid w:val="00F534EC"/>
    <w:rsid w:val="00F600F3"/>
    <w:rsid w:val="00F72F43"/>
    <w:rsid w:val="00F97816"/>
    <w:rsid w:val="00FD54C9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ED372A0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FFF5D-9E92-4120-843A-211785A8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4</TotalTime>
  <Pages>2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6</cp:revision>
  <cp:lastPrinted>2022-10-19T19:00:00Z</cp:lastPrinted>
  <dcterms:created xsi:type="dcterms:W3CDTF">2022-10-18T16:35:00Z</dcterms:created>
  <dcterms:modified xsi:type="dcterms:W3CDTF">2022-10-19T19:00:00Z</dcterms:modified>
</cp:coreProperties>
</file>