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E95AF6" w:rsidP="009F0D9D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7A5FAE">
        <w:rPr>
          <w:rFonts w:ascii="Arial" w:hAnsi="Arial" w:cs="Arial"/>
          <w:b/>
          <w:sz w:val="24"/>
          <w:szCs w:val="24"/>
        </w:rPr>
        <w:t xml:space="preserve"> </w:t>
      </w:r>
    </w:p>
    <w:p w:rsidR="00BA1278" w:rsidRPr="00BA1278" w:rsidRDefault="00E95AF6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MOÇÃO DE APLAUSOS Nº</w:t>
      </w:r>
      <w:r w:rsidR="00C76A11">
        <w:rPr>
          <w:rFonts w:ascii="Arial" w:eastAsia="Calibri" w:hAnsi="Arial" w:cs="Arial"/>
          <w:b/>
          <w:sz w:val="24"/>
          <w:szCs w:val="24"/>
        </w:rPr>
        <w:t>665</w:t>
      </w:r>
      <w:bookmarkStart w:id="0" w:name="_GoBack"/>
      <w:bookmarkEnd w:id="0"/>
      <w:r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BA1278" w:rsidRPr="009F0D9D" w:rsidRDefault="00BA1278" w:rsidP="009F0D9D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</w:p>
    <w:p w:rsidR="0064472E" w:rsidRDefault="00E95AF6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 xml:space="preserve">A Câmara Municipal de Itapevi, vem por meio do vereador Wellington José dos Santos – Sarará, que subscreve esse documento, faz a solicitação do pedido </w:t>
      </w:r>
      <w:r w:rsidR="00C951D8">
        <w:rPr>
          <w:rFonts w:ascii="Arial" w:eastAsia="Calibri" w:hAnsi="Arial" w:cs="Arial"/>
          <w:sz w:val="24"/>
          <w:szCs w:val="24"/>
        </w:rPr>
        <w:t>de moção de aplausos a</w:t>
      </w:r>
      <w:r w:rsidR="002A07D0">
        <w:rPr>
          <w:rFonts w:ascii="Arial" w:eastAsia="Calibri" w:hAnsi="Arial" w:cs="Arial"/>
          <w:sz w:val="24"/>
          <w:szCs w:val="24"/>
        </w:rPr>
        <w:t xml:space="preserve"> senhor</w:t>
      </w:r>
      <w:r w:rsidR="00705AAC">
        <w:rPr>
          <w:rFonts w:ascii="Arial" w:eastAsia="Calibri" w:hAnsi="Arial" w:cs="Arial"/>
          <w:sz w:val="24"/>
          <w:szCs w:val="24"/>
        </w:rPr>
        <w:t>a</w:t>
      </w:r>
      <w:r w:rsidR="00C951D8">
        <w:rPr>
          <w:rFonts w:ascii="Arial" w:eastAsia="Calibri" w:hAnsi="Arial" w:cs="Arial"/>
          <w:sz w:val="24"/>
          <w:szCs w:val="24"/>
        </w:rPr>
        <w:t xml:space="preserve"> </w:t>
      </w:r>
      <w:r w:rsidR="00152E5F">
        <w:rPr>
          <w:rFonts w:ascii="Arial" w:eastAsia="Calibri" w:hAnsi="Arial" w:cs="Arial"/>
          <w:sz w:val="24"/>
          <w:szCs w:val="24"/>
        </w:rPr>
        <w:t>Gabriela Alves Castelo</w:t>
      </w:r>
      <w:r w:rsidR="00E253D8">
        <w:rPr>
          <w:rFonts w:ascii="Arial" w:eastAsia="Calibri" w:hAnsi="Arial" w:cs="Arial"/>
          <w:sz w:val="24"/>
          <w:szCs w:val="24"/>
        </w:rPr>
        <w:t xml:space="preserve">, </w:t>
      </w:r>
      <w:r w:rsidRPr="00BA1278">
        <w:rPr>
          <w:rFonts w:ascii="Arial" w:eastAsia="Calibri" w:hAnsi="Arial" w:cs="Arial"/>
          <w:sz w:val="24"/>
          <w:szCs w:val="24"/>
        </w:rPr>
        <w:t>pelo excelente</w:t>
      </w:r>
      <w:r w:rsidRPr="00BA1278">
        <w:rPr>
          <w:rFonts w:ascii="Arial" w:eastAsia="Calibri" w:hAnsi="Arial" w:cs="Arial"/>
          <w:sz w:val="24"/>
          <w:szCs w:val="24"/>
        </w:rPr>
        <w:t xml:space="preserve"> trabalho que vem realizando em nosso município.</w:t>
      </w:r>
    </w:p>
    <w:p w:rsidR="00F43F64" w:rsidRDefault="00F43F6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9F0D9D" w:rsidRDefault="00E95AF6" w:rsidP="009F0D9D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152E5F" w:rsidRDefault="00E95AF6" w:rsidP="00E377C8">
      <w:pPr>
        <w:spacing w:line="360" w:lineRule="auto"/>
        <w:ind w:firstLine="851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Gabriela Alves</w:t>
      </w:r>
      <w:r w:rsidR="002A07D0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é uma jovem solteira de 25 anos, a mesma é moradora do município de Itapevi á exatos 24 anos.</w:t>
      </w:r>
    </w:p>
    <w:p w:rsidR="00152E5F" w:rsidRDefault="00E95AF6" w:rsidP="00E377C8">
      <w:pPr>
        <w:tabs>
          <w:tab w:val="left" w:pos="851"/>
        </w:tabs>
        <w:spacing w:line="360" w:lineRule="auto"/>
        <w:ind w:firstLine="851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Gabriela, atualmente trabalha na área de administração, no qual a mesma tem múlti</w:t>
      </w:r>
      <w:r>
        <w:rPr>
          <w:rFonts w:ascii="Arial" w:eastAsia="Calibri" w:hAnsi="Arial" w:cs="Arial"/>
          <w:sz w:val="24"/>
          <w:szCs w:val="24"/>
        </w:rPr>
        <w:t xml:space="preserve">plas funções, responsável por liderar pessoas, estruturar processos gerenciais e controlar recursos interno, como tempo, finanças e materiais. </w:t>
      </w:r>
      <w:r w:rsidR="00081B0E">
        <w:rPr>
          <w:rFonts w:ascii="Arial" w:eastAsia="Calibri" w:hAnsi="Arial" w:cs="Arial"/>
          <w:sz w:val="24"/>
          <w:szCs w:val="24"/>
        </w:rPr>
        <w:t>Gabriela, acredita que a administração é uma ciência fantástica, é a base para uma sociedade mais equilibrada.</w:t>
      </w:r>
    </w:p>
    <w:p w:rsidR="007E793F" w:rsidRPr="00E253D8" w:rsidRDefault="00E95AF6" w:rsidP="00B62C71">
      <w:pPr>
        <w:tabs>
          <w:tab w:val="left" w:pos="851"/>
        </w:tabs>
        <w:spacing w:line="360" w:lineRule="auto"/>
        <w:ind w:firstLine="851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A </w:t>
      </w:r>
      <w:r>
        <w:rPr>
          <w:rFonts w:ascii="Arial" w:eastAsia="Calibri" w:hAnsi="Arial" w:cs="Arial"/>
          <w:sz w:val="24"/>
          <w:szCs w:val="24"/>
        </w:rPr>
        <w:t xml:space="preserve">mesma, sempre teve o anseio de cresce profissionalmente, a 3 anos iniciou a faculdade de Direito, no qual vai poder advogar, ser promotora, </w:t>
      </w:r>
      <w:r w:rsidR="00B62C71">
        <w:rPr>
          <w:rFonts w:ascii="Arial" w:eastAsia="Calibri" w:hAnsi="Arial" w:cs="Arial"/>
          <w:sz w:val="24"/>
          <w:szCs w:val="24"/>
        </w:rPr>
        <w:t>juíza</w:t>
      </w:r>
      <w:r>
        <w:rPr>
          <w:rFonts w:ascii="Arial" w:eastAsia="Calibri" w:hAnsi="Arial" w:cs="Arial"/>
          <w:sz w:val="24"/>
          <w:szCs w:val="24"/>
        </w:rPr>
        <w:t>, defensora pública, delegada</w:t>
      </w:r>
      <w:r w:rsidR="00B62C71">
        <w:rPr>
          <w:rFonts w:ascii="Arial" w:eastAsia="Calibri" w:hAnsi="Arial" w:cs="Arial"/>
          <w:sz w:val="24"/>
          <w:szCs w:val="24"/>
        </w:rPr>
        <w:t>, procuradora e muito mais. Gabriela, está focada nos estudos e com o objetivo de alavancar sua vida profissional, para um futuro breve, a mesma pode auxiliar ainda mais os munícipes de Itapevi.</w:t>
      </w:r>
    </w:p>
    <w:p w:rsidR="00EF3294" w:rsidRDefault="00E95AF6" w:rsidP="009A0EB8">
      <w:pPr>
        <w:spacing w:after="16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Por isso, submeto o presente projeto a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</w:t>
      </w:r>
      <w:r w:rsidR="00705AAC">
        <w:rPr>
          <w:rFonts w:ascii="Arial" w:eastAsia="Calibri" w:hAnsi="Arial" w:cs="Arial"/>
          <w:sz w:val="24"/>
          <w:szCs w:val="24"/>
        </w:rPr>
        <w:t>da</w:t>
      </w:r>
      <w:r w:rsidR="004600A7">
        <w:rPr>
          <w:rFonts w:ascii="Arial" w:eastAsia="Calibri" w:hAnsi="Arial" w:cs="Arial"/>
          <w:sz w:val="24"/>
          <w:szCs w:val="24"/>
        </w:rPr>
        <w:t xml:space="preserve"> senhor</w:t>
      </w:r>
      <w:r w:rsidR="00705AAC">
        <w:rPr>
          <w:rFonts w:ascii="Arial" w:eastAsia="Calibri" w:hAnsi="Arial" w:cs="Arial"/>
          <w:sz w:val="24"/>
          <w:szCs w:val="24"/>
        </w:rPr>
        <w:t>a</w:t>
      </w:r>
      <w:r w:rsidR="00AE6CD0">
        <w:rPr>
          <w:rFonts w:ascii="Arial" w:eastAsia="Calibri" w:hAnsi="Arial" w:cs="Arial"/>
          <w:sz w:val="24"/>
          <w:szCs w:val="24"/>
        </w:rPr>
        <w:t xml:space="preserve"> </w:t>
      </w:r>
      <w:r w:rsidR="00B62C71">
        <w:rPr>
          <w:rFonts w:ascii="Arial" w:eastAsia="Calibri" w:hAnsi="Arial" w:cs="Arial"/>
          <w:sz w:val="24"/>
          <w:szCs w:val="24"/>
        </w:rPr>
        <w:t>Gabriela Alves Castelo.</w:t>
      </w:r>
    </w:p>
    <w:p w:rsidR="0022283B" w:rsidRPr="00EF3294" w:rsidRDefault="0022283B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EF3294" w:rsidRDefault="00E95AF6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lastRenderedPageBreak/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>essões Bemvindo Moreira Nery,</w:t>
      </w:r>
      <w:r w:rsidR="00EC1F7D">
        <w:rPr>
          <w:rFonts w:ascii="Arial" w:eastAsia="Calibri" w:hAnsi="Arial" w:cs="Arial"/>
          <w:b/>
          <w:sz w:val="24"/>
          <w:szCs w:val="24"/>
        </w:rPr>
        <w:t xml:space="preserve"> 07 de Outubro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E95AF6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83963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E95AF6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E95AF6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E95AF6" w:rsidP="009F0D9D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  <w:r w:rsidR="00B62C71">
        <w:rPr>
          <w:rFonts w:ascii="Arial" w:hAnsi="Arial" w:cs="Arial"/>
          <w:b/>
          <w:noProof/>
          <w:sz w:val="24"/>
          <w:szCs w:val="24"/>
          <w:lang w:eastAsia="pt-BR"/>
        </w:rPr>
        <w:t>7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AF6" w:rsidRDefault="00E95AF6">
      <w:pPr>
        <w:spacing w:after="0" w:line="240" w:lineRule="auto"/>
      </w:pPr>
      <w:r>
        <w:separator/>
      </w:r>
    </w:p>
  </w:endnote>
  <w:endnote w:type="continuationSeparator" w:id="0">
    <w:p w:rsidR="00E95AF6" w:rsidRDefault="00E95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95AF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76A11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AF6" w:rsidRDefault="00E95AF6">
      <w:pPr>
        <w:spacing w:after="0" w:line="240" w:lineRule="auto"/>
      </w:pPr>
      <w:r>
        <w:separator/>
      </w:r>
    </w:p>
  </w:footnote>
  <w:footnote w:type="continuationSeparator" w:id="0">
    <w:p w:rsidR="00E95AF6" w:rsidRDefault="00E95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5A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5A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5A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90C2B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7B057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2C46C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CF25C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91206E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ECC0FB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900DFD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61EE2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8E239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F84ED5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4BA75F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1EEE98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8B495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BFA751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B42974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9C4CF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17C52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242D9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7DFC"/>
    <w:rsid w:val="00057355"/>
    <w:rsid w:val="0006273B"/>
    <w:rsid w:val="00072706"/>
    <w:rsid w:val="00074A8F"/>
    <w:rsid w:val="00081B0E"/>
    <w:rsid w:val="000A498F"/>
    <w:rsid w:val="000B08EA"/>
    <w:rsid w:val="001207F6"/>
    <w:rsid w:val="00146633"/>
    <w:rsid w:val="00146C3F"/>
    <w:rsid w:val="0015012B"/>
    <w:rsid w:val="00152E5F"/>
    <w:rsid w:val="001A2EDB"/>
    <w:rsid w:val="001A6714"/>
    <w:rsid w:val="001F05C6"/>
    <w:rsid w:val="002037C3"/>
    <w:rsid w:val="002135FA"/>
    <w:rsid w:val="0022283B"/>
    <w:rsid w:val="002374F2"/>
    <w:rsid w:val="002526E6"/>
    <w:rsid w:val="00255628"/>
    <w:rsid w:val="002655B7"/>
    <w:rsid w:val="0027439A"/>
    <w:rsid w:val="002757F4"/>
    <w:rsid w:val="002A07D0"/>
    <w:rsid w:val="002D6CC5"/>
    <w:rsid w:val="002E6D4A"/>
    <w:rsid w:val="00301A92"/>
    <w:rsid w:val="003209C7"/>
    <w:rsid w:val="00330381"/>
    <w:rsid w:val="00330F33"/>
    <w:rsid w:val="003619A0"/>
    <w:rsid w:val="00361FFC"/>
    <w:rsid w:val="003A5FC0"/>
    <w:rsid w:val="003D7C5B"/>
    <w:rsid w:val="003E4E4B"/>
    <w:rsid w:val="003F1099"/>
    <w:rsid w:val="003F3BFF"/>
    <w:rsid w:val="00426C62"/>
    <w:rsid w:val="0045245E"/>
    <w:rsid w:val="004600A7"/>
    <w:rsid w:val="0046696F"/>
    <w:rsid w:val="00492AFF"/>
    <w:rsid w:val="00494922"/>
    <w:rsid w:val="004B11B6"/>
    <w:rsid w:val="004B6A18"/>
    <w:rsid w:val="004E1C10"/>
    <w:rsid w:val="004E2A59"/>
    <w:rsid w:val="005061BF"/>
    <w:rsid w:val="00506F44"/>
    <w:rsid w:val="00512E40"/>
    <w:rsid w:val="005134AE"/>
    <w:rsid w:val="00551947"/>
    <w:rsid w:val="005B4ED3"/>
    <w:rsid w:val="005C2B2E"/>
    <w:rsid w:val="005C3136"/>
    <w:rsid w:val="0064472E"/>
    <w:rsid w:val="00645573"/>
    <w:rsid w:val="0065387E"/>
    <w:rsid w:val="00661CF0"/>
    <w:rsid w:val="006655D6"/>
    <w:rsid w:val="006A4B7F"/>
    <w:rsid w:val="006A7D1D"/>
    <w:rsid w:val="006B2408"/>
    <w:rsid w:val="006B6B7C"/>
    <w:rsid w:val="006C5149"/>
    <w:rsid w:val="006D0F20"/>
    <w:rsid w:val="006E2F33"/>
    <w:rsid w:val="006F3164"/>
    <w:rsid w:val="006F3E9C"/>
    <w:rsid w:val="00705AAC"/>
    <w:rsid w:val="0071109C"/>
    <w:rsid w:val="007147D4"/>
    <w:rsid w:val="00773C57"/>
    <w:rsid w:val="00780D4E"/>
    <w:rsid w:val="00783FC0"/>
    <w:rsid w:val="007A5FAE"/>
    <w:rsid w:val="007C19F0"/>
    <w:rsid w:val="007E793F"/>
    <w:rsid w:val="007F25A4"/>
    <w:rsid w:val="00813575"/>
    <w:rsid w:val="008230A3"/>
    <w:rsid w:val="00860C14"/>
    <w:rsid w:val="008738A3"/>
    <w:rsid w:val="00875393"/>
    <w:rsid w:val="00896C42"/>
    <w:rsid w:val="008B2C96"/>
    <w:rsid w:val="008C0E79"/>
    <w:rsid w:val="008C35B2"/>
    <w:rsid w:val="008F524A"/>
    <w:rsid w:val="00920B31"/>
    <w:rsid w:val="00927526"/>
    <w:rsid w:val="00940983"/>
    <w:rsid w:val="00954703"/>
    <w:rsid w:val="0097673D"/>
    <w:rsid w:val="009A0EB8"/>
    <w:rsid w:val="009B198B"/>
    <w:rsid w:val="009B71F6"/>
    <w:rsid w:val="009F0D9D"/>
    <w:rsid w:val="00A12D49"/>
    <w:rsid w:val="00A23228"/>
    <w:rsid w:val="00A26C40"/>
    <w:rsid w:val="00A47E3B"/>
    <w:rsid w:val="00A53656"/>
    <w:rsid w:val="00A66800"/>
    <w:rsid w:val="00A7476F"/>
    <w:rsid w:val="00A9233E"/>
    <w:rsid w:val="00AB0400"/>
    <w:rsid w:val="00AB28A6"/>
    <w:rsid w:val="00AC580D"/>
    <w:rsid w:val="00AD6A19"/>
    <w:rsid w:val="00AE6CD0"/>
    <w:rsid w:val="00AF67A8"/>
    <w:rsid w:val="00B42897"/>
    <w:rsid w:val="00B43D0A"/>
    <w:rsid w:val="00B54782"/>
    <w:rsid w:val="00B62C71"/>
    <w:rsid w:val="00B6490E"/>
    <w:rsid w:val="00B9115D"/>
    <w:rsid w:val="00B920FB"/>
    <w:rsid w:val="00BA1278"/>
    <w:rsid w:val="00BB2E04"/>
    <w:rsid w:val="00BB6BE3"/>
    <w:rsid w:val="00BC0B06"/>
    <w:rsid w:val="00BD5E2F"/>
    <w:rsid w:val="00C105CD"/>
    <w:rsid w:val="00C17469"/>
    <w:rsid w:val="00C31CB7"/>
    <w:rsid w:val="00C42AB6"/>
    <w:rsid w:val="00C44FB1"/>
    <w:rsid w:val="00C63516"/>
    <w:rsid w:val="00C64874"/>
    <w:rsid w:val="00C76A11"/>
    <w:rsid w:val="00C94490"/>
    <w:rsid w:val="00C951D8"/>
    <w:rsid w:val="00CA565E"/>
    <w:rsid w:val="00CD1705"/>
    <w:rsid w:val="00D1190D"/>
    <w:rsid w:val="00D130C7"/>
    <w:rsid w:val="00D20142"/>
    <w:rsid w:val="00D279FB"/>
    <w:rsid w:val="00D418EE"/>
    <w:rsid w:val="00D42BB1"/>
    <w:rsid w:val="00D53368"/>
    <w:rsid w:val="00D80D69"/>
    <w:rsid w:val="00D923D6"/>
    <w:rsid w:val="00DA4734"/>
    <w:rsid w:val="00DA5BCF"/>
    <w:rsid w:val="00DC5649"/>
    <w:rsid w:val="00DC565C"/>
    <w:rsid w:val="00DD17DB"/>
    <w:rsid w:val="00DF17B7"/>
    <w:rsid w:val="00E007C1"/>
    <w:rsid w:val="00E253D8"/>
    <w:rsid w:val="00E377C8"/>
    <w:rsid w:val="00E57395"/>
    <w:rsid w:val="00E94A61"/>
    <w:rsid w:val="00E95AF6"/>
    <w:rsid w:val="00EC1F7D"/>
    <w:rsid w:val="00EC4BF3"/>
    <w:rsid w:val="00EE5A48"/>
    <w:rsid w:val="00EF3294"/>
    <w:rsid w:val="00F03505"/>
    <w:rsid w:val="00F32A2B"/>
    <w:rsid w:val="00F33A99"/>
    <w:rsid w:val="00F43F64"/>
    <w:rsid w:val="00F534EC"/>
    <w:rsid w:val="00F672D7"/>
    <w:rsid w:val="00F72F43"/>
    <w:rsid w:val="00FD54C9"/>
    <w:rsid w:val="00FD6E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94493E1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253D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717DB-3AA7-4B1F-B0CF-2B05BE85D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2</TotalTime>
  <Pages>2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</cp:revision>
  <cp:lastPrinted>2022-05-23T14:34:00Z</cp:lastPrinted>
  <dcterms:created xsi:type="dcterms:W3CDTF">2022-10-07T19:52:00Z</dcterms:created>
  <dcterms:modified xsi:type="dcterms:W3CDTF">2022-10-10T12:36:00Z</dcterms:modified>
</cp:coreProperties>
</file>