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61" w:rsidRDefault="00922099" w:rsidP="009F0D9D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BA1278" w:rsidRPr="00BA1278" w:rsidRDefault="00D37B44" w:rsidP="00BA1278">
      <w:pPr>
        <w:spacing w:after="0" w:line="259" w:lineRule="auto"/>
        <w:ind w:left="426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MOÇÃO DE APLAUSOS Nº 664</w:t>
      </w:r>
      <w:bookmarkStart w:id="0" w:name="_GoBack"/>
      <w:bookmarkEnd w:id="0"/>
      <w:r w:rsidR="00922099" w:rsidRPr="00BA1278">
        <w:rPr>
          <w:rFonts w:ascii="Arial" w:eastAsia="Calibri" w:hAnsi="Arial" w:cs="Arial"/>
          <w:b/>
          <w:sz w:val="24"/>
          <w:szCs w:val="24"/>
        </w:rPr>
        <w:t>/2022</w:t>
      </w:r>
    </w:p>
    <w:p w:rsidR="00EF3294" w:rsidRPr="00EF3294" w:rsidRDefault="00EF3294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</w:p>
    <w:p w:rsidR="00BA1278" w:rsidRPr="009F0D9D" w:rsidRDefault="00BA1278" w:rsidP="009F0D9D">
      <w:pPr>
        <w:spacing w:after="160" w:line="360" w:lineRule="auto"/>
        <w:ind w:left="426"/>
        <w:jc w:val="both"/>
        <w:rPr>
          <w:rFonts w:ascii="Arial" w:eastAsia="Calibri" w:hAnsi="Arial" w:cs="Arial"/>
          <w:sz w:val="16"/>
          <w:szCs w:val="24"/>
        </w:rPr>
      </w:pPr>
    </w:p>
    <w:p w:rsidR="00F43F64" w:rsidRDefault="00922099" w:rsidP="00D37B44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BA1278">
        <w:rPr>
          <w:rFonts w:ascii="Arial" w:eastAsia="Calibri" w:hAnsi="Arial" w:cs="Arial"/>
          <w:sz w:val="24"/>
          <w:szCs w:val="24"/>
        </w:rPr>
        <w:t xml:space="preserve">A Câmara Municipal de Itapevi, vem por meio do vereador Wellington José dos Santos – Sarará, que subscreve esse documento, faz a solicitação do pedido </w:t>
      </w:r>
      <w:r w:rsidR="00C951D8">
        <w:rPr>
          <w:rFonts w:ascii="Arial" w:eastAsia="Calibri" w:hAnsi="Arial" w:cs="Arial"/>
          <w:sz w:val="24"/>
          <w:szCs w:val="24"/>
        </w:rPr>
        <w:t>de moção de aplausos a senho</w:t>
      </w:r>
      <w:r w:rsidR="00C55435">
        <w:rPr>
          <w:rFonts w:ascii="Arial" w:eastAsia="Calibri" w:hAnsi="Arial" w:cs="Arial"/>
          <w:sz w:val="24"/>
          <w:szCs w:val="24"/>
        </w:rPr>
        <w:t>ra Anguida Eny de Almeida</w:t>
      </w:r>
      <w:r w:rsidR="00FF661F">
        <w:rPr>
          <w:rFonts w:ascii="Arial" w:eastAsia="Calibri" w:hAnsi="Arial" w:cs="Arial"/>
          <w:sz w:val="24"/>
          <w:szCs w:val="24"/>
        </w:rPr>
        <w:t>,</w:t>
      </w:r>
      <w:r w:rsidRPr="00BA1278">
        <w:rPr>
          <w:rFonts w:ascii="Arial" w:eastAsia="Calibri" w:hAnsi="Arial" w:cs="Arial"/>
          <w:sz w:val="24"/>
          <w:szCs w:val="24"/>
        </w:rPr>
        <w:t xml:space="preserve"> pelo excelente trabalho que vem realizando em nosso município.</w:t>
      </w:r>
    </w:p>
    <w:p w:rsidR="009F0D9D" w:rsidRDefault="00922099" w:rsidP="00D37B44">
      <w:pPr>
        <w:spacing w:line="360" w:lineRule="auto"/>
        <w:ind w:firstLine="567"/>
        <w:jc w:val="center"/>
        <w:rPr>
          <w:rFonts w:ascii="Arial" w:eastAsia="Calibri" w:hAnsi="Arial" w:cs="Arial"/>
          <w:b/>
          <w:sz w:val="24"/>
          <w:szCs w:val="24"/>
        </w:rPr>
      </w:pPr>
      <w:r w:rsidRPr="00BA1278">
        <w:rPr>
          <w:rFonts w:ascii="Arial" w:eastAsia="Calibri" w:hAnsi="Arial" w:cs="Arial"/>
          <w:b/>
          <w:sz w:val="24"/>
          <w:szCs w:val="24"/>
        </w:rPr>
        <w:t>JUSTIFICATIVA</w:t>
      </w:r>
    </w:p>
    <w:p w:rsidR="00D37B44" w:rsidRDefault="00D37B44" w:rsidP="00D37B44">
      <w:pPr>
        <w:spacing w:line="360" w:lineRule="auto"/>
        <w:ind w:firstLine="567"/>
        <w:jc w:val="center"/>
        <w:rPr>
          <w:rFonts w:ascii="Arial" w:eastAsia="Calibri" w:hAnsi="Arial" w:cs="Arial"/>
          <w:b/>
          <w:sz w:val="24"/>
          <w:szCs w:val="24"/>
        </w:rPr>
      </w:pPr>
    </w:p>
    <w:p w:rsidR="00AD6A19" w:rsidRDefault="00922099" w:rsidP="00D37B44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  <w:r w:rsidR="00C55435">
        <w:rPr>
          <w:rFonts w:ascii="Arial" w:eastAsia="Calibri" w:hAnsi="Arial" w:cs="Arial"/>
          <w:sz w:val="24"/>
          <w:szCs w:val="24"/>
        </w:rPr>
        <w:t>Anguida Eny</w:t>
      </w:r>
      <w:r w:rsidR="009F0D9D">
        <w:rPr>
          <w:rFonts w:ascii="Arial" w:eastAsia="Calibri" w:hAnsi="Arial" w:cs="Arial"/>
          <w:sz w:val="24"/>
          <w:szCs w:val="24"/>
        </w:rPr>
        <w:t>,</w:t>
      </w:r>
      <w:r>
        <w:rPr>
          <w:rFonts w:ascii="Arial" w:eastAsia="Calibri" w:hAnsi="Arial" w:cs="Arial"/>
          <w:sz w:val="24"/>
          <w:szCs w:val="24"/>
        </w:rPr>
        <w:t xml:space="preserve"> moradora da</w:t>
      </w:r>
      <w:r w:rsidR="00C64874">
        <w:rPr>
          <w:rFonts w:ascii="Arial" w:eastAsia="Calibri" w:hAnsi="Arial" w:cs="Arial"/>
          <w:sz w:val="24"/>
          <w:szCs w:val="24"/>
        </w:rPr>
        <w:t xml:space="preserve"> cidade </w:t>
      </w:r>
      <w:r>
        <w:rPr>
          <w:rFonts w:ascii="Arial" w:eastAsia="Calibri" w:hAnsi="Arial" w:cs="Arial"/>
          <w:sz w:val="24"/>
          <w:szCs w:val="24"/>
        </w:rPr>
        <w:t>de Itapevi desde o nascimento, a mesma</w:t>
      </w:r>
      <w:r w:rsidR="009F0D9D">
        <w:rPr>
          <w:rFonts w:ascii="Arial" w:eastAsia="Calibri" w:hAnsi="Arial" w:cs="Arial"/>
          <w:sz w:val="24"/>
          <w:szCs w:val="24"/>
        </w:rPr>
        <w:t xml:space="preserve"> é casad</w:t>
      </w:r>
      <w:r>
        <w:rPr>
          <w:rFonts w:ascii="Arial" w:eastAsia="Calibri" w:hAnsi="Arial" w:cs="Arial"/>
          <w:sz w:val="24"/>
          <w:szCs w:val="24"/>
        </w:rPr>
        <w:t>a</w:t>
      </w:r>
      <w:r w:rsidR="00C55435">
        <w:rPr>
          <w:rFonts w:ascii="Arial" w:eastAsia="Calibri" w:hAnsi="Arial" w:cs="Arial"/>
          <w:sz w:val="24"/>
          <w:szCs w:val="24"/>
        </w:rPr>
        <w:t xml:space="preserve"> com Alan Gomes</w:t>
      </w:r>
      <w:r w:rsidR="0022283B">
        <w:rPr>
          <w:rFonts w:ascii="Arial" w:eastAsia="Calibri" w:hAnsi="Arial" w:cs="Arial"/>
          <w:sz w:val="24"/>
          <w:szCs w:val="24"/>
        </w:rPr>
        <w:t xml:space="preserve">, </w:t>
      </w:r>
      <w:r w:rsidR="00C55435">
        <w:rPr>
          <w:rFonts w:ascii="Arial" w:eastAsia="Calibri" w:hAnsi="Arial" w:cs="Arial"/>
          <w:sz w:val="24"/>
          <w:szCs w:val="24"/>
        </w:rPr>
        <w:t>juntos formaram uma família e tiveram uma linda filha, Ayla Almeida.</w:t>
      </w:r>
    </w:p>
    <w:p w:rsidR="00C55435" w:rsidRDefault="00922099" w:rsidP="00D37B44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Anguida </w:t>
      </w:r>
      <w:r w:rsidR="00C951D8">
        <w:rPr>
          <w:rFonts w:ascii="Arial" w:eastAsia="Calibri" w:hAnsi="Arial" w:cs="Arial"/>
          <w:sz w:val="24"/>
          <w:szCs w:val="24"/>
        </w:rPr>
        <w:t>é uma esteticista cheia de talentos,</w:t>
      </w:r>
      <w:r>
        <w:rPr>
          <w:rFonts w:ascii="Arial" w:eastAsia="Calibri" w:hAnsi="Arial" w:cs="Arial"/>
          <w:sz w:val="24"/>
          <w:szCs w:val="24"/>
        </w:rPr>
        <w:t xml:space="preserve"> começou nesse ramo muito cedo, mas seu amor pela área da beleza veio através do seu primeiro emprego, no grupo ‘’O Boticário’’ onde parte do seu dia se dedicava a cuidar de pessoas e levantar a autoestima de todos no muni</w:t>
      </w:r>
      <w:r>
        <w:rPr>
          <w:rFonts w:ascii="Arial" w:eastAsia="Calibri" w:hAnsi="Arial" w:cs="Arial"/>
          <w:sz w:val="24"/>
          <w:szCs w:val="24"/>
        </w:rPr>
        <w:t>cípio de Itapevi, lá permaneceu por 4 anos.</w:t>
      </w:r>
    </w:p>
    <w:p w:rsidR="00AE6CD0" w:rsidRDefault="00922099" w:rsidP="00D37B44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Através deste contato com a beleza, Anguida decidiu ingressar na faculdade de E</w:t>
      </w:r>
      <w:r w:rsidR="00F5008A">
        <w:rPr>
          <w:rFonts w:ascii="Arial" w:eastAsia="Calibri" w:hAnsi="Arial" w:cs="Arial"/>
          <w:sz w:val="24"/>
          <w:szCs w:val="24"/>
        </w:rPr>
        <w:t>stética no qual permanece estudando atualmente</w:t>
      </w:r>
      <w:r w:rsidR="00E66671">
        <w:rPr>
          <w:rFonts w:ascii="Arial" w:eastAsia="Calibri" w:hAnsi="Arial" w:cs="Arial"/>
          <w:sz w:val="24"/>
          <w:szCs w:val="24"/>
        </w:rPr>
        <w:t xml:space="preserve">. </w:t>
      </w:r>
      <w:r w:rsidR="00F5008A">
        <w:rPr>
          <w:rFonts w:ascii="Arial" w:eastAsia="Calibri" w:hAnsi="Arial" w:cs="Arial"/>
          <w:sz w:val="24"/>
          <w:szCs w:val="24"/>
        </w:rPr>
        <w:t>A</w:t>
      </w:r>
      <w:r w:rsidR="00E66671">
        <w:rPr>
          <w:rFonts w:ascii="Arial" w:eastAsia="Calibri" w:hAnsi="Arial" w:cs="Arial"/>
          <w:sz w:val="24"/>
          <w:szCs w:val="24"/>
        </w:rPr>
        <w:t xml:space="preserve"> mesma</w:t>
      </w:r>
      <w:r w:rsidR="00F5008A">
        <w:rPr>
          <w:rFonts w:ascii="Arial" w:eastAsia="Calibri" w:hAnsi="Arial" w:cs="Arial"/>
          <w:sz w:val="24"/>
          <w:szCs w:val="24"/>
        </w:rPr>
        <w:t xml:space="preserve"> tem se dedicado ao</w:t>
      </w:r>
      <w:r w:rsidR="001A6714">
        <w:rPr>
          <w:rFonts w:ascii="Arial" w:eastAsia="Calibri" w:hAnsi="Arial" w:cs="Arial"/>
          <w:sz w:val="24"/>
          <w:szCs w:val="24"/>
        </w:rPr>
        <w:t xml:space="preserve"> trabalho com muito amor e carinho</w:t>
      </w:r>
      <w:r w:rsidR="00C951D8">
        <w:rPr>
          <w:rFonts w:ascii="Arial" w:eastAsia="Calibri" w:hAnsi="Arial" w:cs="Arial"/>
          <w:sz w:val="24"/>
          <w:szCs w:val="24"/>
        </w:rPr>
        <w:t>, e escolheu a cidade de Itapevi para fazer seu</w:t>
      </w:r>
      <w:r>
        <w:rPr>
          <w:rFonts w:ascii="Arial" w:eastAsia="Calibri" w:hAnsi="Arial" w:cs="Arial"/>
          <w:sz w:val="24"/>
          <w:szCs w:val="24"/>
        </w:rPr>
        <w:t>s atendimentos, levantando a ba</w:t>
      </w:r>
      <w:r w:rsidR="00E66671">
        <w:rPr>
          <w:rFonts w:ascii="Arial" w:eastAsia="Calibri" w:hAnsi="Arial" w:cs="Arial"/>
          <w:sz w:val="24"/>
          <w:szCs w:val="24"/>
        </w:rPr>
        <w:t>ixo auto</w:t>
      </w:r>
      <w:r w:rsidR="00C951D8">
        <w:rPr>
          <w:rFonts w:ascii="Arial" w:eastAsia="Calibri" w:hAnsi="Arial" w:cs="Arial"/>
          <w:sz w:val="24"/>
          <w:szCs w:val="24"/>
        </w:rPr>
        <w:t xml:space="preserve">estima de </w:t>
      </w:r>
      <w:r>
        <w:rPr>
          <w:rFonts w:ascii="Arial" w:eastAsia="Calibri" w:hAnsi="Arial" w:cs="Arial"/>
          <w:sz w:val="24"/>
          <w:szCs w:val="24"/>
        </w:rPr>
        <w:t>muitas famílias.</w:t>
      </w:r>
    </w:p>
    <w:p w:rsidR="00C951D8" w:rsidRDefault="00922099" w:rsidP="00D37B44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Uma </w:t>
      </w:r>
      <w:r w:rsidR="00E66671">
        <w:rPr>
          <w:rFonts w:ascii="Arial" w:eastAsia="Calibri" w:hAnsi="Arial" w:cs="Arial"/>
          <w:sz w:val="24"/>
          <w:szCs w:val="24"/>
        </w:rPr>
        <w:t xml:space="preserve">mulher incrível e </w:t>
      </w:r>
      <w:r>
        <w:rPr>
          <w:rFonts w:ascii="Arial" w:eastAsia="Calibri" w:hAnsi="Arial" w:cs="Arial"/>
          <w:sz w:val="24"/>
          <w:szCs w:val="24"/>
        </w:rPr>
        <w:t xml:space="preserve">cheia de sonhos, </w:t>
      </w:r>
      <w:r w:rsidR="00E66671">
        <w:rPr>
          <w:rFonts w:ascii="Arial" w:eastAsia="Calibri" w:hAnsi="Arial" w:cs="Arial"/>
          <w:sz w:val="24"/>
          <w:szCs w:val="24"/>
        </w:rPr>
        <w:t xml:space="preserve">que </w:t>
      </w:r>
      <w:r>
        <w:rPr>
          <w:rFonts w:ascii="Arial" w:eastAsia="Calibri" w:hAnsi="Arial" w:cs="Arial"/>
          <w:sz w:val="24"/>
          <w:szCs w:val="24"/>
        </w:rPr>
        <w:t>vem construindo dia após dia seu legado na nossa cidade.</w:t>
      </w:r>
    </w:p>
    <w:p w:rsidR="0022283B" w:rsidRPr="00EF3294" w:rsidRDefault="00922099" w:rsidP="00D37B44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t xml:space="preserve">Por isso, submeto o presente projeto a apreciação dos nobres pares </w:t>
      </w:r>
      <w:r w:rsidRPr="0064472E">
        <w:rPr>
          <w:rFonts w:ascii="Arial" w:eastAsia="Calibri" w:hAnsi="Arial" w:cs="Arial"/>
          <w:sz w:val="24"/>
          <w:szCs w:val="24"/>
        </w:rPr>
        <w:t>desta Casa de Leis e peço que votem favorável, considerando</w:t>
      </w:r>
      <w:r w:rsidR="00146C3F">
        <w:rPr>
          <w:rFonts w:ascii="Arial" w:eastAsia="Calibri" w:hAnsi="Arial" w:cs="Arial"/>
          <w:sz w:val="24"/>
          <w:szCs w:val="24"/>
        </w:rPr>
        <w:t xml:space="preserve"> os esforços </w:t>
      </w:r>
      <w:r w:rsidR="00AE6CD0">
        <w:rPr>
          <w:rFonts w:ascii="Arial" w:eastAsia="Calibri" w:hAnsi="Arial" w:cs="Arial"/>
          <w:sz w:val="24"/>
          <w:szCs w:val="24"/>
        </w:rPr>
        <w:t xml:space="preserve">da senhora </w:t>
      </w:r>
      <w:r w:rsidR="00E66671">
        <w:rPr>
          <w:rFonts w:ascii="Arial" w:eastAsia="Calibri" w:hAnsi="Arial" w:cs="Arial"/>
          <w:sz w:val="24"/>
          <w:szCs w:val="24"/>
        </w:rPr>
        <w:t>Anguida Eny de Almeida.</w:t>
      </w:r>
    </w:p>
    <w:p w:rsidR="00EF3294" w:rsidRDefault="00922099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lastRenderedPageBreak/>
        <w:t>Sala das S</w:t>
      </w:r>
      <w:r w:rsidR="002D6CC5">
        <w:rPr>
          <w:rFonts w:ascii="Arial" w:eastAsia="Calibri" w:hAnsi="Arial" w:cs="Arial"/>
          <w:b/>
          <w:sz w:val="24"/>
          <w:szCs w:val="24"/>
        </w:rPr>
        <w:t xml:space="preserve">essões Bemvindo Moreira Nery, </w:t>
      </w:r>
      <w:r w:rsidR="00E66671">
        <w:rPr>
          <w:rFonts w:ascii="Arial" w:eastAsia="Calibri" w:hAnsi="Arial" w:cs="Arial"/>
          <w:b/>
          <w:sz w:val="24"/>
          <w:szCs w:val="24"/>
        </w:rPr>
        <w:t>0</w:t>
      </w:r>
      <w:r w:rsidR="008C5221">
        <w:rPr>
          <w:rFonts w:ascii="Arial" w:eastAsia="Calibri" w:hAnsi="Arial" w:cs="Arial"/>
          <w:b/>
          <w:sz w:val="24"/>
          <w:szCs w:val="24"/>
        </w:rPr>
        <w:t>7</w:t>
      </w:r>
      <w:r w:rsidRPr="00EF3294">
        <w:rPr>
          <w:rFonts w:ascii="Arial" w:eastAsia="Calibri" w:hAnsi="Arial" w:cs="Arial"/>
          <w:b/>
          <w:sz w:val="24"/>
          <w:szCs w:val="24"/>
        </w:rPr>
        <w:t xml:space="preserve"> de </w:t>
      </w:r>
      <w:r w:rsidR="008C5221">
        <w:rPr>
          <w:rFonts w:ascii="Arial" w:eastAsia="Calibri" w:hAnsi="Arial" w:cs="Arial"/>
          <w:b/>
          <w:sz w:val="24"/>
          <w:szCs w:val="24"/>
        </w:rPr>
        <w:t>Outubro</w:t>
      </w:r>
      <w:r w:rsidRPr="00EF3294">
        <w:rPr>
          <w:rFonts w:ascii="Arial" w:eastAsia="Calibri" w:hAnsi="Arial" w:cs="Arial"/>
          <w:b/>
          <w:sz w:val="24"/>
          <w:szCs w:val="24"/>
        </w:rPr>
        <w:t xml:space="preserve"> de 2022.</w:t>
      </w:r>
    </w:p>
    <w:p w:rsidR="00EF3294" w:rsidRPr="00EF3294" w:rsidRDefault="00EF3294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F3294" w:rsidRDefault="00922099" w:rsidP="00EF3294">
      <w:pPr>
        <w:tabs>
          <w:tab w:val="left" w:pos="2280"/>
        </w:tabs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038225" cy="847725"/>
            <wp:effectExtent l="0" t="0" r="0" b="0"/>
            <wp:docPr id="3" name="Imagem 3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49044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94" w:rsidRPr="00EF3294" w:rsidRDefault="00922099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Wellington José dos Santos</w:t>
      </w:r>
    </w:p>
    <w:p w:rsidR="00EF3294" w:rsidRPr="00EF3294" w:rsidRDefault="00922099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(Sarará - PL)</w:t>
      </w:r>
    </w:p>
    <w:p w:rsidR="00506F44" w:rsidRPr="00E94A61" w:rsidRDefault="00922099" w:rsidP="009F0D9D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Vereador</w:t>
      </w:r>
    </w:p>
    <w:sectPr w:rsidR="00506F44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2099" w:rsidRDefault="00922099">
      <w:pPr>
        <w:spacing w:after="0" w:line="240" w:lineRule="auto"/>
      </w:pPr>
      <w:r>
        <w:separator/>
      </w:r>
    </w:p>
  </w:endnote>
  <w:endnote w:type="continuationSeparator" w:id="0">
    <w:p w:rsidR="00922099" w:rsidRDefault="00922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2209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37B44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2099" w:rsidRDefault="00922099">
      <w:pPr>
        <w:spacing w:after="0" w:line="240" w:lineRule="auto"/>
      </w:pPr>
      <w:r>
        <w:separator/>
      </w:r>
    </w:p>
  </w:footnote>
  <w:footnote w:type="continuationSeparator" w:id="0">
    <w:p w:rsidR="00922099" w:rsidRDefault="00922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2209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2209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2209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00EA33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3C4F95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A32708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FF4596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0424A7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93CF8A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9A5CB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E2E65C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7AE284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E7832E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1763F6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4E23D6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0D2BFF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4C65DC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F4E483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A0E073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CE6C65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960648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00E7"/>
    <w:rsid w:val="00015F4E"/>
    <w:rsid w:val="00017502"/>
    <w:rsid w:val="00037DFC"/>
    <w:rsid w:val="00057355"/>
    <w:rsid w:val="0006273B"/>
    <w:rsid w:val="00072706"/>
    <w:rsid w:val="00074A8F"/>
    <w:rsid w:val="000A498F"/>
    <w:rsid w:val="000B08EA"/>
    <w:rsid w:val="001207F6"/>
    <w:rsid w:val="00146633"/>
    <w:rsid w:val="00146C3F"/>
    <w:rsid w:val="0015012B"/>
    <w:rsid w:val="001A2EDB"/>
    <w:rsid w:val="001A6714"/>
    <w:rsid w:val="001F312A"/>
    <w:rsid w:val="002037C3"/>
    <w:rsid w:val="0022283B"/>
    <w:rsid w:val="002526E6"/>
    <w:rsid w:val="002655B7"/>
    <w:rsid w:val="0027439A"/>
    <w:rsid w:val="002757F4"/>
    <w:rsid w:val="002D6CC5"/>
    <w:rsid w:val="002E6D4A"/>
    <w:rsid w:val="003209C7"/>
    <w:rsid w:val="00330381"/>
    <w:rsid w:val="00330F33"/>
    <w:rsid w:val="003619A0"/>
    <w:rsid w:val="00361FFC"/>
    <w:rsid w:val="003A5FC0"/>
    <w:rsid w:val="003D7C5B"/>
    <w:rsid w:val="003F1099"/>
    <w:rsid w:val="003F3BFF"/>
    <w:rsid w:val="00426C62"/>
    <w:rsid w:val="0045245E"/>
    <w:rsid w:val="0046696F"/>
    <w:rsid w:val="00492AFF"/>
    <w:rsid w:val="00494922"/>
    <w:rsid w:val="004B11B6"/>
    <w:rsid w:val="004B6A18"/>
    <w:rsid w:val="004E1C10"/>
    <w:rsid w:val="004E2A59"/>
    <w:rsid w:val="00506F44"/>
    <w:rsid w:val="00512E40"/>
    <w:rsid w:val="005134AE"/>
    <w:rsid w:val="00551947"/>
    <w:rsid w:val="005B4ED3"/>
    <w:rsid w:val="005C2B2E"/>
    <w:rsid w:val="005C3136"/>
    <w:rsid w:val="0064472E"/>
    <w:rsid w:val="0065387E"/>
    <w:rsid w:val="00661CF0"/>
    <w:rsid w:val="006655D6"/>
    <w:rsid w:val="006A4B7F"/>
    <w:rsid w:val="006A7D1D"/>
    <w:rsid w:val="006B2408"/>
    <w:rsid w:val="006B6B7C"/>
    <w:rsid w:val="006C5149"/>
    <w:rsid w:val="006D0F20"/>
    <w:rsid w:val="006E2F33"/>
    <w:rsid w:val="006F3164"/>
    <w:rsid w:val="006F3E9C"/>
    <w:rsid w:val="0071109C"/>
    <w:rsid w:val="007147D4"/>
    <w:rsid w:val="00773C57"/>
    <w:rsid w:val="00780D4E"/>
    <w:rsid w:val="00783FC0"/>
    <w:rsid w:val="007A5FAE"/>
    <w:rsid w:val="007C19F0"/>
    <w:rsid w:val="007F25A4"/>
    <w:rsid w:val="00813575"/>
    <w:rsid w:val="008230A3"/>
    <w:rsid w:val="008738A3"/>
    <w:rsid w:val="00875393"/>
    <w:rsid w:val="008B2C96"/>
    <w:rsid w:val="008C0E79"/>
    <w:rsid w:val="008C35B2"/>
    <w:rsid w:val="008C5221"/>
    <w:rsid w:val="008F524A"/>
    <w:rsid w:val="00920B31"/>
    <w:rsid w:val="00922099"/>
    <w:rsid w:val="00927526"/>
    <w:rsid w:val="00940983"/>
    <w:rsid w:val="00954703"/>
    <w:rsid w:val="0097673D"/>
    <w:rsid w:val="009B198B"/>
    <w:rsid w:val="009B71F6"/>
    <w:rsid w:val="009F0D9D"/>
    <w:rsid w:val="00A03717"/>
    <w:rsid w:val="00A12D49"/>
    <w:rsid w:val="00A47E3B"/>
    <w:rsid w:val="00A66800"/>
    <w:rsid w:val="00A67578"/>
    <w:rsid w:val="00A7476F"/>
    <w:rsid w:val="00A9233E"/>
    <w:rsid w:val="00AB0400"/>
    <w:rsid w:val="00AB28A6"/>
    <w:rsid w:val="00AC580D"/>
    <w:rsid w:val="00AD6A19"/>
    <w:rsid w:val="00AE6CD0"/>
    <w:rsid w:val="00AF67A8"/>
    <w:rsid w:val="00B43D0A"/>
    <w:rsid w:val="00B54782"/>
    <w:rsid w:val="00B6490E"/>
    <w:rsid w:val="00B9115D"/>
    <w:rsid w:val="00B920FB"/>
    <w:rsid w:val="00BA1278"/>
    <w:rsid w:val="00BB2E04"/>
    <w:rsid w:val="00BC0B06"/>
    <w:rsid w:val="00BD5E2F"/>
    <w:rsid w:val="00C105CD"/>
    <w:rsid w:val="00C17469"/>
    <w:rsid w:val="00C31CB7"/>
    <w:rsid w:val="00C42AB6"/>
    <w:rsid w:val="00C44FB1"/>
    <w:rsid w:val="00C55435"/>
    <w:rsid w:val="00C63516"/>
    <w:rsid w:val="00C64874"/>
    <w:rsid w:val="00C94490"/>
    <w:rsid w:val="00C951D8"/>
    <w:rsid w:val="00CA565E"/>
    <w:rsid w:val="00CD1705"/>
    <w:rsid w:val="00D1190D"/>
    <w:rsid w:val="00D130C7"/>
    <w:rsid w:val="00D20142"/>
    <w:rsid w:val="00D279FB"/>
    <w:rsid w:val="00D37B44"/>
    <w:rsid w:val="00D418EE"/>
    <w:rsid w:val="00D53368"/>
    <w:rsid w:val="00D80D69"/>
    <w:rsid w:val="00D923D6"/>
    <w:rsid w:val="00DA4734"/>
    <w:rsid w:val="00DA5BCF"/>
    <w:rsid w:val="00DC5649"/>
    <w:rsid w:val="00DC565C"/>
    <w:rsid w:val="00DD17DB"/>
    <w:rsid w:val="00DF17B7"/>
    <w:rsid w:val="00E007C1"/>
    <w:rsid w:val="00E57395"/>
    <w:rsid w:val="00E66671"/>
    <w:rsid w:val="00E94A61"/>
    <w:rsid w:val="00EE5A48"/>
    <w:rsid w:val="00EF3294"/>
    <w:rsid w:val="00F03505"/>
    <w:rsid w:val="00F32A2B"/>
    <w:rsid w:val="00F33A99"/>
    <w:rsid w:val="00F43F64"/>
    <w:rsid w:val="00F5008A"/>
    <w:rsid w:val="00F534EC"/>
    <w:rsid w:val="00F672D7"/>
    <w:rsid w:val="00F72F43"/>
    <w:rsid w:val="00FD54C9"/>
    <w:rsid w:val="00FD6E5E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7EAD255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CC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A86DA-0BE0-4489-AA06-B865D6509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3</TotalTime>
  <Pages>2</Pages>
  <Words>231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3</cp:revision>
  <cp:lastPrinted>2022-05-23T14:34:00Z</cp:lastPrinted>
  <dcterms:created xsi:type="dcterms:W3CDTF">2022-10-07T19:48:00Z</dcterms:created>
  <dcterms:modified xsi:type="dcterms:W3CDTF">2022-10-07T19:56:00Z</dcterms:modified>
</cp:coreProperties>
</file>