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B39" w:rsidRPr="00981B39" w:rsidRDefault="00D07A3E" w:rsidP="00D07A3E">
      <w:pPr>
        <w:jc w:val="center"/>
        <w:rPr>
          <w:rFonts w:ascii="Arial" w:hAnsi="Arial" w:cs="Arial"/>
          <w:b/>
        </w:rPr>
      </w:pPr>
      <w:r>
        <w:rPr>
          <w:rFonts w:eastAsia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D133B6" wp14:editId="41B9A71B">
                <wp:simplePos x="0" y="0"/>
                <wp:positionH relativeFrom="column">
                  <wp:posOffset>3843337</wp:posOffset>
                </wp:positionH>
                <wp:positionV relativeFrom="paragraph">
                  <wp:posOffset>-1604963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7A3E" w:rsidRDefault="00D07A3E" w:rsidP="00D07A3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D07A3E" w:rsidRDefault="00D07A3E" w:rsidP="00D07A3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D07A3E" w:rsidRDefault="00D07A3E" w:rsidP="00D07A3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20/09/2022</w:t>
                              </w:r>
                            </w:p>
                            <w:p w:rsidR="00D07A3E" w:rsidRDefault="00D07A3E" w:rsidP="00D07A3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07A3E" w:rsidRDefault="00D07A3E" w:rsidP="00D07A3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07A3E" w:rsidRDefault="00D07A3E" w:rsidP="00D07A3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D07A3E" w:rsidRDefault="00D07A3E" w:rsidP="00D07A3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D07A3E" w:rsidRDefault="00D07A3E" w:rsidP="00D07A3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07A3E" w:rsidRDefault="00D07A3E" w:rsidP="00D07A3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07A3E" w:rsidRDefault="00D07A3E" w:rsidP="00D07A3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133B6" id="Agrupar 10" o:spid="_x0000_s1026" style="position:absolute;left:0;text-align:left;margin-left:302.6pt;margin-top:-126.4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D07A3E" w:rsidRDefault="00D07A3E" w:rsidP="00D07A3E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D07A3E" w:rsidRDefault="00D07A3E" w:rsidP="00D07A3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D07A3E" w:rsidRDefault="00D07A3E" w:rsidP="00D07A3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20/09/2022</w:t>
                        </w:r>
                      </w:p>
                      <w:p w:rsidR="00D07A3E" w:rsidRDefault="00D07A3E" w:rsidP="00D07A3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07A3E" w:rsidRDefault="00D07A3E" w:rsidP="00D07A3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07A3E" w:rsidRDefault="00D07A3E" w:rsidP="00D07A3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D07A3E" w:rsidRDefault="00D07A3E" w:rsidP="00D07A3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D07A3E" w:rsidRDefault="00D07A3E" w:rsidP="00D07A3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07A3E" w:rsidRDefault="00D07A3E" w:rsidP="00D07A3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07A3E" w:rsidRDefault="00D07A3E" w:rsidP="00D07A3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>Indicação nº 1768/2022</w:t>
      </w:r>
      <w:bookmarkStart w:id="0" w:name="_GoBack"/>
      <w:bookmarkEnd w:id="0"/>
    </w:p>
    <w:p w:rsidR="00540850" w:rsidRDefault="00540850" w:rsidP="00981B39">
      <w:pPr>
        <w:spacing w:line="360" w:lineRule="auto"/>
        <w:rPr>
          <w:rFonts w:ascii="Century" w:hAnsi="Century"/>
          <w:b/>
        </w:rPr>
      </w:pPr>
    </w:p>
    <w:p w:rsidR="00D42473" w:rsidRDefault="00C35973" w:rsidP="00651DB2">
      <w:pPr>
        <w:spacing w:line="360" w:lineRule="auto"/>
        <w:ind w:left="3544"/>
        <w:jc w:val="both"/>
        <w:rPr>
          <w:rFonts w:ascii="Arial" w:hAnsi="Arial" w:cs="Arial"/>
        </w:rPr>
      </w:pPr>
      <w:r w:rsidRPr="0093559F"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 xml:space="preserve">: </w:t>
      </w:r>
      <w:r w:rsidRPr="00D42473">
        <w:rPr>
          <w:rFonts w:ascii="Arial" w:hAnsi="Arial" w:cs="Arial"/>
        </w:rPr>
        <w:t xml:space="preserve">Indico ao Poder </w:t>
      </w:r>
      <w:r w:rsidR="005E0F96">
        <w:rPr>
          <w:rFonts w:ascii="Arial" w:hAnsi="Arial" w:cs="Arial"/>
        </w:rPr>
        <w:t xml:space="preserve">Executivo </w:t>
      </w:r>
      <w:r w:rsidR="00B06101">
        <w:rPr>
          <w:rFonts w:ascii="Arial" w:hAnsi="Arial" w:cs="Arial"/>
        </w:rPr>
        <w:t>junto a Secretaria de Educação</w:t>
      </w:r>
      <w:r w:rsidR="003D7F70">
        <w:rPr>
          <w:rFonts w:ascii="Arial" w:hAnsi="Arial" w:cs="Arial"/>
        </w:rPr>
        <w:t xml:space="preserve"> aos </w:t>
      </w:r>
      <w:r w:rsidR="00827A22">
        <w:rPr>
          <w:rFonts w:ascii="Arial" w:hAnsi="Arial" w:cs="Arial"/>
        </w:rPr>
        <w:t>cuidados da Sra.</w:t>
      </w:r>
      <w:r w:rsidR="00B06101" w:rsidRPr="00B06101">
        <w:rPr>
          <w:rFonts w:ascii="Verdana" w:hAnsi="Verdana"/>
          <w:color w:val="777777"/>
          <w:sz w:val="21"/>
          <w:szCs w:val="21"/>
          <w:shd w:val="clear" w:color="auto" w:fill="F8F8F8"/>
        </w:rPr>
        <w:t xml:space="preserve"> </w:t>
      </w:r>
      <w:r w:rsidR="00B06101" w:rsidRPr="00B06101">
        <w:rPr>
          <w:rFonts w:ascii="Arial" w:hAnsi="Arial" w:cs="Arial"/>
        </w:rPr>
        <w:t>Eliana Maria da Cruz Silva</w:t>
      </w:r>
      <w:r w:rsidR="004070EB" w:rsidRPr="004070EB">
        <w:rPr>
          <w:rFonts w:ascii="Arial" w:hAnsi="Arial" w:cs="Arial"/>
        </w:rPr>
        <w:t xml:space="preserve">, </w:t>
      </w:r>
      <w:r w:rsidR="00651DB2" w:rsidRPr="00651DB2">
        <w:rPr>
          <w:rFonts w:ascii="Arial" w:hAnsi="Arial" w:cs="Arial"/>
        </w:rPr>
        <w:t>para que que haja acompanhamento psicológicos nas Escolas Municipais.</w:t>
      </w:r>
    </w:p>
    <w:p w:rsidR="00651DB2" w:rsidRPr="0093559F" w:rsidRDefault="00651DB2" w:rsidP="00651DB2">
      <w:pPr>
        <w:spacing w:line="360" w:lineRule="auto"/>
        <w:ind w:left="3544"/>
        <w:jc w:val="both"/>
        <w:rPr>
          <w:rFonts w:ascii="Arial" w:hAnsi="Arial" w:cs="Arial"/>
        </w:rPr>
      </w:pPr>
    </w:p>
    <w:p w:rsidR="007A7496" w:rsidRDefault="00C35973" w:rsidP="007A7496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  <w:r w:rsidRPr="00D42473">
        <w:rPr>
          <w:rFonts w:ascii="Arial" w:hAnsi="Arial" w:cs="Arial"/>
          <w:b/>
        </w:rPr>
        <w:t>INDICO</w:t>
      </w:r>
      <w:r w:rsidRPr="00D42473">
        <w:rPr>
          <w:rFonts w:ascii="Arial" w:hAnsi="Arial" w:cs="Arial"/>
        </w:rPr>
        <w:t xml:space="preserve"> à mesa, na forma regimental vigente, que oficie ao Exmo. </w:t>
      </w:r>
      <w:r w:rsidR="00AB5C07">
        <w:rPr>
          <w:rFonts w:ascii="Arial" w:hAnsi="Arial" w:cs="Arial"/>
        </w:rPr>
        <w:t xml:space="preserve">Sr. Prefeito, </w:t>
      </w:r>
      <w:r w:rsidR="005E0F96" w:rsidRPr="005E0F96">
        <w:rPr>
          <w:rFonts w:ascii="Arial" w:hAnsi="Arial" w:cs="Arial"/>
        </w:rPr>
        <w:t xml:space="preserve">junto a </w:t>
      </w:r>
      <w:r w:rsidR="00B06101" w:rsidRPr="00B06101">
        <w:rPr>
          <w:rFonts w:ascii="Arial" w:hAnsi="Arial" w:cs="Arial"/>
        </w:rPr>
        <w:t>Secretaria de Educação aos cuidados da Sra. Eliana Maria da Cruz Silva</w:t>
      </w:r>
      <w:r w:rsidR="00827A22" w:rsidRPr="00827A22">
        <w:rPr>
          <w:rFonts w:ascii="Arial" w:hAnsi="Arial" w:cs="Arial"/>
        </w:rPr>
        <w:t xml:space="preserve">, </w:t>
      </w:r>
      <w:r w:rsidR="007550E9" w:rsidRPr="007550E9">
        <w:rPr>
          <w:rFonts w:ascii="Arial" w:hAnsi="Arial" w:cs="Arial"/>
        </w:rPr>
        <w:t xml:space="preserve">para que </w:t>
      </w:r>
      <w:r w:rsidRPr="007A7496">
        <w:rPr>
          <w:rFonts w:ascii="Arial" w:hAnsi="Arial" w:cs="Arial"/>
        </w:rPr>
        <w:t xml:space="preserve">que haja </w:t>
      </w:r>
      <w:r>
        <w:rPr>
          <w:rFonts w:ascii="Arial" w:hAnsi="Arial" w:cs="Arial"/>
        </w:rPr>
        <w:t>acompanhamento psicológicos nas Escolas Municipais.</w:t>
      </w:r>
    </w:p>
    <w:p w:rsidR="00651DB2" w:rsidRDefault="00651DB2" w:rsidP="007550E9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</w:p>
    <w:p w:rsidR="00540850" w:rsidRDefault="00C35973" w:rsidP="005E0F96">
      <w:pPr>
        <w:tabs>
          <w:tab w:val="left" w:pos="264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 </w:t>
      </w:r>
      <w:proofErr w:type="gramStart"/>
      <w:r>
        <w:rPr>
          <w:rFonts w:ascii="Arial" w:hAnsi="Arial" w:cs="Arial"/>
          <w:b/>
        </w:rPr>
        <w:t>Presidente:-</w:t>
      </w:r>
      <w:proofErr w:type="gramEnd"/>
    </w:p>
    <w:p w:rsidR="00540850" w:rsidRDefault="00C35973" w:rsidP="005408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Senhores </w:t>
      </w:r>
      <w:proofErr w:type="gramStart"/>
      <w:r>
        <w:rPr>
          <w:rFonts w:ascii="Arial" w:hAnsi="Arial" w:cs="Arial"/>
          <w:b/>
        </w:rPr>
        <w:t>Vere</w:t>
      </w:r>
      <w:r>
        <w:rPr>
          <w:rFonts w:ascii="Arial" w:hAnsi="Arial" w:cs="Arial"/>
          <w:b/>
        </w:rPr>
        <w:t>adores:-</w:t>
      </w:r>
      <w:proofErr w:type="gramEnd"/>
    </w:p>
    <w:p w:rsidR="00540850" w:rsidRDefault="00C35973" w:rsidP="005408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Senhoras </w:t>
      </w:r>
      <w:proofErr w:type="gramStart"/>
      <w:r>
        <w:rPr>
          <w:rFonts w:ascii="Arial" w:hAnsi="Arial" w:cs="Arial"/>
          <w:b/>
        </w:rPr>
        <w:t>Vereadoras:-</w:t>
      </w:r>
      <w:proofErr w:type="gramEnd"/>
    </w:p>
    <w:p w:rsidR="00540850" w:rsidRDefault="00540850" w:rsidP="00540850">
      <w:pPr>
        <w:rPr>
          <w:rFonts w:ascii="Arial" w:hAnsi="Arial" w:cs="Arial"/>
          <w:b/>
          <w:sz w:val="28"/>
        </w:rPr>
      </w:pPr>
    </w:p>
    <w:p w:rsidR="00C5337D" w:rsidRDefault="00C5337D" w:rsidP="00540850">
      <w:pPr>
        <w:rPr>
          <w:rFonts w:ascii="Arial" w:hAnsi="Arial" w:cs="Arial"/>
          <w:b/>
          <w:sz w:val="28"/>
        </w:rPr>
      </w:pPr>
    </w:p>
    <w:p w:rsidR="00540850" w:rsidRDefault="00C35973" w:rsidP="005408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D42473" w:rsidRPr="00D42473" w:rsidRDefault="00C35973" w:rsidP="00D42473">
      <w:pPr>
        <w:jc w:val="center"/>
        <w:rPr>
          <w:rFonts w:ascii="Arial" w:hAnsi="Arial" w:cs="Arial"/>
          <w:b/>
        </w:rPr>
      </w:pPr>
      <w:r w:rsidRPr="00D42473">
        <w:rPr>
          <w:rFonts w:ascii="Arial" w:hAnsi="Arial" w:cs="Arial"/>
          <w:b/>
        </w:rPr>
        <w:t>JUSTIFICATIVA</w:t>
      </w:r>
    </w:p>
    <w:p w:rsidR="00D42473" w:rsidRPr="00D42473" w:rsidRDefault="00D42473" w:rsidP="00D42473">
      <w:pPr>
        <w:jc w:val="both"/>
        <w:rPr>
          <w:rFonts w:ascii="Arial" w:hAnsi="Arial" w:cs="Arial"/>
          <w:b/>
        </w:rPr>
      </w:pPr>
    </w:p>
    <w:p w:rsidR="00D42473" w:rsidRPr="00D42473" w:rsidRDefault="00C35973" w:rsidP="00D42473">
      <w:pPr>
        <w:jc w:val="both"/>
        <w:rPr>
          <w:rFonts w:ascii="Arial" w:hAnsi="Arial" w:cs="Arial"/>
          <w:b/>
        </w:rPr>
      </w:pPr>
      <w:r w:rsidRPr="00D42473">
        <w:rPr>
          <w:rFonts w:ascii="Arial" w:hAnsi="Arial" w:cs="Arial"/>
          <w:b/>
        </w:rPr>
        <w:t>Exmo. Sr. Presidente;</w:t>
      </w:r>
    </w:p>
    <w:p w:rsidR="00D42473" w:rsidRPr="00D42473" w:rsidRDefault="00C35973" w:rsidP="00D42473">
      <w:pPr>
        <w:jc w:val="both"/>
        <w:rPr>
          <w:rFonts w:ascii="Arial" w:hAnsi="Arial" w:cs="Arial"/>
          <w:b/>
        </w:rPr>
      </w:pPr>
      <w:r w:rsidRPr="00D42473">
        <w:rPr>
          <w:rFonts w:ascii="Arial" w:hAnsi="Arial" w:cs="Arial"/>
          <w:b/>
        </w:rPr>
        <w:t>Exmo. (a) Srs. (</w:t>
      </w:r>
      <w:proofErr w:type="gramStart"/>
      <w:r w:rsidRPr="00D42473">
        <w:rPr>
          <w:rFonts w:ascii="Arial" w:hAnsi="Arial" w:cs="Arial"/>
          <w:b/>
        </w:rPr>
        <w:t>as</w:t>
      </w:r>
      <w:proofErr w:type="gramEnd"/>
      <w:r w:rsidRPr="00D42473">
        <w:rPr>
          <w:rFonts w:ascii="Arial" w:hAnsi="Arial" w:cs="Arial"/>
          <w:b/>
        </w:rPr>
        <w:t>) Vereadores(as);</w:t>
      </w:r>
    </w:p>
    <w:p w:rsidR="00D42473" w:rsidRPr="00D42473" w:rsidRDefault="00C35973" w:rsidP="00D42473">
      <w:pPr>
        <w:jc w:val="both"/>
        <w:rPr>
          <w:rFonts w:ascii="Arial" w:hAnsi="Arial" w:cs="Arial"/>
          <w:b/>
        </w:rPr>
      </w:pPr>
      <w:r w:rsidRPr="00D42473">
        <w:rPr>
          <w:rFonts w:ascii="Arial" w:hAnsi="Arial" w:cs="Arial"/>
          <w:b/>
        </w:rPr>
        <w:t xml:space="preserve"> </w:t>
      </w:r>
    </w:p>
    <w:p w:rsidR="00D42473" w:rsidRPr="00D42473" w:rsidRDefault="00D42473" w:rsidP="00D42473">
      <w:pPr>
        <w:jc w:val="both"/>
        <w:rPr>
          <w:rFonts w:ascii="Arial" w:hAnsi="Arial" w:cs="Arial"/>
        </w:rPr>
      </w:pPr>
    </w:p>
    <w:p w:rsidR="005C73B7" w:rsidRDefault="00C35973" w:rsidP="006A534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</w:p>
    <w:p w:rsidR="004070EB" w:rsidRDefault="00C35973" w:rsidP="006A5348">
      <w:pPr>
        <w:tabs>
          <w:tab w:val="left" w:pos="851"/>
        </w:tabs>
        <w:spacing w:line="360" w:lineRule="auto"/>
        <w:ind w:firstLine="851"/>
        <w:jc w:val="both"/>
        <w:rPr>
          <w:rFonts w:ascii="Arial" w:hAnsi="Arial" w:cs="Arial"/>
        </w:rPr>
      </w:pPr>
      <w:r w:rsidRPr="006A5348">
        <w:rPr>
          <w:rFonts w:ascii="Arial" w:hAnsi="Arial" w:cs="Arial"/>
        </w:rPr>
        <w:t xml:space="preserve">Chegou ao conhecimento deste parlamentar, por meio dos munícipes </w:t>
      </w:r>
      <w:r>
        <w:rPr>
          <w:rFonts w:ascii="Arial" w:hAnsi="Arial" w:cs="Arial"/>
        </w:rPr>
        <w:t xml:space="preserve">da região, </w:t>
      </w:r>
      <w:r w:rsidRPr="006A5348">
        <w:rPr>
          <w:rFonts w:ascii="Arial" w:hAnsi="Arial" w:cs="Arial"/>
        </w:rPr>
        <w:t>há imprescindível necessidade de</w:t>
      </w:r>
      <w:r>
        <w:rPr>
          <w:rFonts w:ascii="Arial" w:hAnsi="Arial" w:cs="Arial"/>
        </w:rPr>
        <w:t xml:space="preserve"> um psicólogo nas escolas municipais de Itapevi.</w:t>
      </w:r>
    </w:p>
    <w:p w:rsidR="004070EB" w:rsidRDefault="00C35973" w:rsidP="006A5348">
      <w:pPr>
        <w:tabs>
          <w:tab w:val="left" w:pos="851"/>
        </w:tabs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Os professores seguem uma linha de ensino que é direcionado pela gestão escolar, mas cada um tem a sua did</w:t>
      </w:r>
      <w:r w:rsidR="002F7345">
        <w:rPr>
          <w:rFonts w:ascii="Arial" w:hAnsi="Arial" w:cs="Arial"/>
        </w:rPr>
        <w:t>ática e sua forma de ensinar. Já os</w:t>
      </w:r>
      <w:r w:rsidR="002F7345" w:rsidRPr="002F7345">
        <w:rPr>
          <w:rFonts w:ascii="Arial" w:hAnsi="Arial" w:cs="Arial"/>
        </w:rPr>
        <w:t xml:space="preserve"> psicólogos </w:t>
      </w:r>
      <w:r w:rsidR="002F7345">
        <w:rPr>
          <w:rFonts w:ascii="Arial" w:hAnsi="Arial" w:cs="Arial"/>
        </w:rPr>
        <w:t>podem auxiliar</w:t>
      </w:r>
      <w:r w:rsidR="002F7345" w:rsidRPr="002F7345">
        <w:rPr>
          <w:rFonts w:ascii="Arial" w:hAnsi="Arial" w:cs="Arial"/>
        </w:rPr>
        <w:t xml:space="preserve"> os professores identificando pontos no processo de aprendizagem que podem ser melhorados, fazendo com que mais alunos alcancem resultados </w:t>
      </w:r>
      <w:r w:rsidR="002F7345" w:rsidRPr="002F7345">
        <w:rPr>
          <w:rFonts w:ascii="Arial" w:hAnsi="Arial" w:cs="Arial"/>
        </w:rPr>
        <w:lastRenderedPageBreak/>
        <w:t>satisfatórios. A</w:t>
      </w:r>
      <w:r w:rsidR="002F7345">
        <w:rPr>
          <w:rFonts w:ascii="Arial" w:hAnsi="Arial" w:cs="Arial"/>
        </w:rPr>
        <w:t>lém disso, eles podem participar de reuniões com</w:t>
      </w:r>
      <w:r w:rsidR="002F7345" w:rsidRPr="002F7345">
        <w:rPr>
          <w:rFonts w:ascii="Arial" w:hAnsi="Arial" w:cs="Arial"/>
        </w:rPr>
        <w:t xml:space="preserve"> os professores para ajudá-los a desenvolver novas habilidades na sala de aula.</w:t>
      </w:r>
    </w:p>
    <w:p w:rsidR="002F7345" w:rsidRDefault="00C35973" w:rsidP="006A5348">
      <w:pPr>
        <w:tabs>
          <w:tab w:val="left" w:pos="851"/>
        </w:tabs>
        <w:spacing w:line="360" w:lineRule="auto"/>
        <w:ind w:firstLine="851"/>
        <w:jc w:val="both"/>
        <w:rPr>
          <w:rFonts w:ascii="Arial" w:hAnsi="Arial" w:cs="Arial"/>
        </w:rPr>
      </w:pPr>
      <w:r w:rsidRPr="002F7345">
        <w:rPr>
          <w:rFonts w:ascii="Arial" w:hAnsi="Arial" w:cs="Arial"/>
        </w:rPr>
        <w:t xml:space="preserve">Tanto alunos </w:t>
      </w:r>
      <w:r w:rsidRPr="002F7345">
        <w:rPr>
          <w:rFonts w:ascii="Arial" w:hAnsi="Arial" w:cs="Arial"/>
        </w:rPr>
        <w:t xml:space="preserve">quanto professores vivenciam questões que afetam os domínios emocional e psicológico, razão pela qual os profissionais de saúde mental são tão importantes. </w:t>
      </w:r>
      <w:r>
        <w:rPr>
          <w:rFonts w:ascii="Arial" w:hAnsi="Arial" w:cs="Arial"/>
        </w:rPr>
        <w:t>Com a capacidade</w:t>
      </w:r>
      <w:r w:rsidRPr="002F73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</w:t>
      </w:r>
      <w:r w:rsidRPr="002F7345">
        <w:rPr>
          <w:rFonts w:ascii="Arial" w:hAnsi="Arial" w:cs="Arial"/>
        </w:rPr>
        <w:t>identificar com mais facilidade algumas das alterações e sinais de comportamento</w:t>
      </w:r>
      <w:r w:rsidRPr="002F7345">
        <w:rPr>
          <w:rFonts w:ascii="Arial" w:hAnsi="Arial" w:cs="Arial"/>
        </w:rPr>
        <w:t xml:space="preserve"> anormal, o psicólogo pode ouvir e orientar quem está passando por situações complexas. Além disso, podem estimular atividades físicas e mentais que visem melhorar e/ou prevenir pr</w:t>
      </w:r>
      <w:r>
        <w:rPr>
          <w:rFonts w:ascii="Arial" w:hAnsi="Arial" w:cs="Arial"/>
        </w:rPr>
        <w:t>oblemas emocionais, psicológico</w:t>
      </w:r>
      <w:r w:rsidRPr="002F7345">
        <w:rPr>
          <w:rFonts w:ascii="Arial" w:hAnsi="Arial" w:cs="Arial"/>
        </w:rPr>
        <w:t>.</w:t>
      </w:r>
    </w:p>
    <w:p w:rsidR="00B06101" w:rsidRDefault="00C35973" w:rsidP="00B06101">
      <w:pPr>
        <w:tabs>
          <w:tab w:val="left" w:pos="851"/>
        </w:tabs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Sabemos que al</w:t>
      </w:r>
      <w:r w:rsidR="002C6977">
        <w:rPr>
          <w:rFonts w:ascii="Arial" w:hAnsi="Arial" w:cs="Arial"/>
        </w:rPr>
        <w:t xml:space="preserve">ém das tarefas </w:t>
      </w:r>
      <w:r>
        <w:rPr>
          <w:rFonts w:ascii="Arial" w:hAnsi="Arial" w:cs="Arial"/>
        </w:rPr>
        <w:t xml:space="preserve">do dia a dia, </w:t>
      </w:r>
      <w:r>
        <w:rPr>
          <w:rFonts w:ascii="Arial" w:hAnsi="Arial" w:cs="Arial"/>
        </w:rPr>
        <w:t xml:space="preserve">a pouco tempo passamos por uma pandemia, onde crianças e adultos tiveram que se isolar, essa situação mexeu com o psicológico de muitos, com isso </w:t>
      </w:r>
      <w:r w:rsidR="002C6977">
        <w:rPr>
          <w:rFonts w:ascii="Arial" w:hAnsi="Arial" w:cs="Arial"/>
        </w:rPr>
        <w:t>essa triagem seria muito importante, pois tendo esse primeiro atendimento, o aluno, ou membro da equipe escolar, caso necessário, j</w:t>
      </w:r>
      <w:r w:rsidR="00A84C1B">
        <w:rPr>
          <w:rFonts w:ascii="Arial" w:hAnsi="Arial" w:cs="Arial"/>
        </w:rPr>
        <w:t>á seria direcionado</w:t>
      </w:r>
      <w:r w:rsidR="002C6977">
        <w:rPr>
          <w:rFonts w:ascii="Arial" w:hAnsi="Arial" w:cs="Arial"/>
        </w:rPr>
        <w:t xml:space="preserve"> para o departamento correto, diminuindo assim aglomerações desnecessárias em </w:t>
      </w:r>
      <w:proofErr w:type="spellStart"/>
      <w:r w:rsidR="002C6977">
        <w:rPr>
          <w:rFonts w:ascii="Arial" w:hAnsi="Arial" w:cs="Arial"/>
        </w:rPr>
        <w:t>UBS’s</w:t>
      </w:r>
      <w:proofErr w:type="spellEnd"/>
      <w:r w:rsidR="002C6977">
        <w:rPr>
          <w:rFonts w:ascii="Arial" w:hAnsi="Arial" w:cs="Arial"/>
        </w:rPr>
        <w:t xml:space="preserve">, pois o paciente já seria encaminhado com um </w:t>
      </w:r>
      <w:proofErr w:type="spellStart"/>
      <w:r w:rsidR="002C6977">
        <w:rPr>
          <w:rFonts w:ascii="Arial" w:hAnsi="Arial" w:cs="Arial"/>
        </w:rPr>
        <w:t>pré</w:t>
      </w:r>
      <w:proofErr w:type="spellEnd"/>
      <w:r w:rsidR="00A84C1B">
        <w:rPr>
          <w:rFonts w:ascii="Arial" w:hAnsi="Arial" w:cs="Arial"/>
        </w:rPr>
        <w:t>-</w:t>
      </w:r>
      <w:r w:rsidR="002C6977">
        <w:rPr>
          <w:rFonts w:ascii="Arial" w:hAnsi="Arial" w:cs="Arial"/>
        </w:rPr>
        <w:t xml:space="preserve"> </w:t>
      </w:r>
      <w:r w:rsidR="00A84C1B">
        <w:rPr>
          <w:rFonts w:ascii="Arial" w:hAnsi="Arial" w:cs="Arial"/>
        </w:rPr>
        <w:t>diagnó</w:t>
      </w:r>
      <w:r w:rsidR="002C6977">
        <w:rPr>
          <w:rFonts w:ascii="Arial" w:hAnsi="Arial" w:cs="Arial"/>
        </w:rPr>
        <w:t xml:space="preserve">stico.  </w:t>
      </w:r>
    </w:p>
    <w:p w:rsidR="00D407BA" w:rsidRDefault="00C35973" w:rsidP="006436C9">
      <w:pPr>
        <w:tabs>
          <w:tab w:val="left" w:pos="851"/>
        </w:tabs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Por este motivo venh</w:t>
      </w:r>
      <w:r w:rsidR="00C75578">
        <w:rPr>
          <w:rFonts w:ascii="Arial" w:hAnsi="Arial" w:cs="Arial"/>
        </w:rPr>
        <w:t xml:space="preserve">o através deste </w:t>
      </w:r>
      <w:r w:rsidR="006436C9">
        <w:rPr>
          <w:rFonts w:ascii="Arial" w:hAnsi="Arial" w:cs="Arial"/>
        </w:rPr>
        <w:t xml:space="preserve">fazer essa indicação. </w:t>
      </w:r>
    </w:p>
    <w:p w:rsidR="00D407BA" w:rsidRDefault="00D407BA" w:rsidP="00D407BA">
      <w:pPr>
        <w:jc w:val="both"/>
        <w:rPr>
          <w:rFonts w:ascii="Arial" w:hAnsi="Arial" w:cs="Arial"/>
        </w:rPr>
      </w:pPr>
    </w:p>
    <w:p w:rsidR="00D407BA" w:rsidRDefault="00D407BA" w:rsidP="00D407BA">
      <w:pPr>
        <w:jc w:val="both"/>
        <w:rPr>
          <w:rFonts w:ascii="Arial" w:hAnsi="Arial" w:cs="Arial"/>
        </w:rPr>
      </w:pPr>
    </w:p>
    <w:p w:rsidR="00540850" w:rsidRDefault="00C35973" w:rsidP="00981B39">
      <w:pPr>
        <w:jc w:val="center"/>
        <w:rPr>
          <w:rFonts w:ascii="Arial" w:hAnsi="Arial" w:cs="Arial"/>
        </w:rPr>
      </w:pPr>
      <w:r w:rsidRPr="00E01020">
        <w:rPr>
          <w:rFonts w:ascii="Arial" w:hAnsi="Arial" w:cs="Arial"/>
        </w:rPr>
        <w:t xml:space="preserve">Sala </w:t>
      </w:r>
      <w:r w:rsidRPr="00E01020">
        <w:rPr>
          <w:rFonts w:ascii="Arial" w:hAnsi="Arial" w:cs="Arial"/>
        </w:rPr>
        <w:t>das Sessões Bemvindo Moreira Nery</w:t>
      </w:r>
      <w:r>
        <w:rPr>
          <w:rFonts w:ascii="Arial" w:hAnsi="Arial" w:cs="Arial"/>
        </w:rPr>
        <w:t xml:space="preserve">, </w:t>
      </w:r>
      <w:r w:rsidR="006436C9">
        <w:rPr>
          <w:rFonts w:ascii="Arial" w:hAnsi="Arial" w:cs="Arial"/>
        </w:rPr>
        <w:t>16</w:t>
      </w:r>
      <w:r w:rsidR="00B06101">
        <w:rPr>
          <w:rFonts w:ascii="Arial" w:hAnsi="Arial" w:cs="Arial"/>
        </w:rPr>
        <w:t xml:space="preserve"> </w:t>
      </w:r>
      <w:r w:rsidR="00A84C1B">
        <w:rPr>
          <w:rFonts w:ascii="Arial" w:hAnsi="Arial" w:cs="Arial"/>
        </w:rPr>
        <w:t xml:space="preserve">de </w:t>
      </w:r>
      <w:proofErr w:type="gramStart"/>
      <w:r w:rsidR="00A84C1B">
        <w:rPr>
          <w:rFonts w:ascii="Arial" w:hAnsi="Arial" w:cs="Arial"/>
        </w:rPr>
        <w:t>Setembro</w:t>
      </w:r>
      <w:proofErr w:type="gramEnd"/>
      <w:r w:rsidR="00D407BA">
        <w:rPr>
          <w:rFonts w:ascii="Arial" w:hAnsi="Arial" w:cs="Arial"/>
        </w:rPr>
        <w:t xml:space="preserve"> de</w:t>
      </w:r>
      <w:r w:rsidR="00D42473">
        <w:rPr>
          <w:rFonts w:ascii="Arial" w:hAnsi="Arial" w:cs="Arial"/>
        </w:rPr>
        <w:t xml:space="preserve"> 2022.</w:t>
      </w:r>
    </w:p>
    <w:p w:rsidR="00981B39" w:rsidRDefault="00981B39" w:rsidP="00D407BA">
      <w:pPr>
        <w:rPr>
          <w:rFonts w:ascii="Arial" w:hAnsi="Arial" w:cs="Arial"/>
        </w:rPr>
      </w:pPr>
    </w:p>
    <w:p w:rsidR="00981B39" w:rsidRDefault="00981B39" w:rsidP="00D407BA">
      <w:pPr>
        <w:rPr>
          <w:rFonts w:ascii="Arial" w:hAnsi="Arial" w:cs="Arial"/>
        </w:rPr>
      </w:pPr>
    </w:p>
    <w:p w:rsidR="00981B39" w:rsidRPr="00E01020" w:rsidRDefault="00981B39" w:rsidP="00D407BA">
      <w:pPr>
        <w:rPr>
          <w:rFonts w:ascii="Arial" w:hAnsi="Arial" w:cs="Arial"/>
        </w:rPr>
      </w:pPr>
    </w:p>
    <w:p w:rsidR="00540850" w:rsidRPr="00981B39" w:rsidRDefault="00C35973" w:rsidP="00981B39">
      <w:pPr>
        <w:ind w:firstLine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788215" name="SARAR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50" w:rsidRPr="00840218" w:rsidRDefault="00C35973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540850" w:rsidRPr="00840218" w:rsidRDefault="00C35973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540850" w:rsidRDefault="00C35973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FE41F0" w:rsidRDefault="00FE41F0" w:rsidP="00FE41F0">
      <w:pPr>
        <w:pStyle w:val="SemEspaamento"/>
      </w:pPr>
    </w:p>
    <w:sectPr w:rsidR="00FE41F0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973" w:rsidRDefault="00C35973">
      <w:r>
        <w:separator/>
      </w:r>
    </w:p>
  </w:endnote>
  <w:endnote w:type="continuationSeparator" w:id="0">
    <w:p w:rsidR="00C35973" w:rsidRDefault="00C35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3597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07A3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973" w:rsidRDefault="00C35973">
      <w:r>
        <w:separator/>
      </w:r>
    </w:p>
  </w:footnote>
  <w:footnote w:type="continuationSeparator" w:id="0">
    <w:p w:rsidR="00C35973" w:rsidRDefault="00C359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3597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3597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3597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85AEC5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467D3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8B8CAE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DEA17D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10CFA2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D40285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B90DC0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94213F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E14C1E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AA0917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15E587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6B68A0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7F46E6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E84522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F7E55D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3BCB73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E825F1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BFCF30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3395"/>
    <w:rsid w:val="000164C6"/>
    <w:rsid w:val="00053005"/>
    <w:rsid w:val="00072A61"/>
    <w:rsid w:val="00074A8F"/>
    <w:rsid w:val="000B08EA"/>
    <w:rsid w:val="001123E9"/>
    <w:rsid w:val="001207F6"/>
    <w:rsid w:val="00145C02"/>
    <w:rsid w:val="0018157D"/>
    <w:rsid w:val="001F54EE"/>
    <w:rsid w:val="00210B2D"/>
    <w:rsid w:val="00262D25"/>
    <w:rsid w:val="002655B7"/>
    <w:rsid w:val="002757F4"/>
    <w:rsid w:val="002C6977"/>
    <w:rsid w:val="002E6D4A"/>
    <w:rsid w:val="002F1A33"/>
    <w:rsid w:val="002F7345"/>
    <w:rsid w:val="00315ACD"/>
    <w:rsid w:val="003209C7"/>
    <w:rsid w:val="003A15D7"/>
    <w:rsid w:val="003A5FC0"/>
    <w:rsid w:val="003C629E"/>
    <w:rsid w:val="003D7F70"/>
    <w:rsid w:val="004070EB"/>
    <w:rsid w:val="00413E2A"/>
    <w:rsid w:val="00420179"/>
    <w:rsid w:val="004262A9"/>
    <w:rsid w:val="00426C62"/>
    <w:rsid w:val="0048149C"/>
    <w:rsid w:val="00497288"/>
    <w:rsid w:val="004A0BD0"/>
    <w:rsid w:val="004B11B6"/>
    <w:rsid w:val="004E2A59"/>
    <w:rsid w:val="00506B0E"/>
    <w:rsid w:val="00540850"/>
    <w:rsid w:val="005A45B2"/>
    <w:rsid w:val="005B41FE"/>
    <w:rsid w:val="005C3136"/>
    <w:rsid w:val="005C73B7"/>
    <w:rsid w:val="005E0F96"/>
    <w:rsid w:val="0063189D"/>
    <w:rsid w:val="006436C9"/>
    <w:rsid w:val="00646EC0"/>
    <w:rsid w:val="00651DB2"/>
    <w:rsid w:val="00661CF0"/>
    <w:rsid w:val="006A4B7F"/>
    <w:rsid w:val="006A5348"/>
    <w:rsid w:val="006A7D1D"/>
    <w:rsid w:val="006B6A57"/>
    <w:rsid w:val="006C69CC"/>
    <w:rsid w:val="006D0F20"/>
    <w:rsid w:val="006F3164"/>
    <w:rsid w:val="007550E9"/>
    <w:rsid w:val="00780D4E"/>
    <w:rsid w:val="007A7496"/>
    <w:rsid w:val="007F286A"/>
    <w:rsid w:val="0081171C"/>
    <w:rsid w:val="008230A3"/>
    <w:rsid w:val="00827A22"/>
    <w:rsid w:val="0083329D"/>
    <w:rsid w:val="00840218"/>
    <w:rsid w:val="008570F6"/>
    <w:rsid w:val="008D7F96"/>
    <w:rsid w:val="00915513"/>
    <w:rsid w:val="00927526"/>
    <w:rsid w:val="0093559F"/>
    <w:rsid w:val="009673D6"/>
    <w:rsid w:val="0097673D"/>
    <w:rsid w:val="00981B39"/>
    <w:rsid w:val="00A2510E"/>
    <w:rsid w:val="00A7476F"/>
    <w:rsid w:val="00A84C1B"/>
    <w:rsid w:val="00A925C2"/>
    <w:rsid w:val="00AB5C07"/>
    <w:rsid w:val="00B06101"/>
    <w:rsid w:val="00B30902"/>
    <w:rsid w:val="00B4113D"/>
    <w:rsid w:val="00BB2E04"/>
    <w:rsid w:val="00BC0B06"/>
    <w:rsid w:val="00BD5E2F"/>
    <w:rsid w:val="00C154D0"/>
    <w:rsid w:val="00C17469"/>
    <w:rsid w:val="00C33924"/>
    <w:rsid w:val="00C35973"/>
    <w:rsid w:val="00C40AF5"/>
    <w:rsid w:val="00C5337D"/>
    <w:rsid w:val="00C75578"/>
    <w:rsid w:val="00CA2EA2"/>
    <w:rsid w:val="00CD1705"/>
    <w:rsid w:val="00CD2A37"/>
    <w:rsid w:val="00D07A3E"/>
    <w:rsid w:val="00D130C7"/>
    <w:rsid w:val="00D2261E"/>
    <w:rsid w:val="00D407BA"/>
    <w:rsid w:val="00D42473"/>
    <w:rsid w:val="00D80D69"/>
    <w:rsid w:val="00D923D6"/>
    <w:rsid w:val="00DB16A3"/>
    <w:rsid w:val="00DC15CC"/>
    <w:rsid w:val="00DE3BB1"/>
    <w:rsid w:val="00E01020"/>
    <w:rsid w:val="00E57395"/>
    <w:rsid w:val="00E94A61"/>
    <w:rsid w:val="00EB2F71"/>
    <w:rsid w:val="00EB3D56"/>
    <w:rsid w:val="00EC3398"/>
    <w:rsid w:val="00EE53B6"/>
    <w:rsid w:val="00F20983"/>
    <w:rsid w:val="00F47FE5"/>
    <w:rsid w:val="00F52AD8"/>
    <w:rsid w:val="00F534EC"/>
    <w:rsid w:val="00F72F43"/>
    <w:rsid w:val="00FD54C9"/>
    <w:rsid w:val="00FE41F0"/>
    <w:rsid w:val="00FE4511"/>
    <w:rsid w:val="00FF57BB"/>
    <w:rsid w:val="00FF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5E6A947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A3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FE41F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D07A3E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25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7E3CD-3CC5-4B4E-A315-E233603BA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53</TotalTime>
  <Pages>2</Pages>
  <Words>368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7</cp:revision>
  <cp:lastPrinted>2019-10-31T19:00:00Z</cp:lastPrinted>
  <dcterms:created xsi:type="dcterms:W3CDTF">2022-09-13T19:30:00Z</dcterms:created>
  <dcterms:modified xsi:type="dcterms:W3CDTF">2022-09-16T16:06:00Z</dcterms:modified>
</cp:coreProperties>
</file>