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473" w:rsidRPr="00D42473" w:rsidRDefault="00367D3B" w:rsidP="00367D3B">
      <w:pPr>
        <w:jc w:val="center"/>
        <w:rPr>
          <w:rFonts w:ascii="Arial" w:hAnsi="Arial" w:cs="Arial"/>
          <w:b/>
        </w:rPr>
      </w:pPr>
      <w:r w:rsidRPr="0090369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32863D" wp14:editId="5C54BF2E">
                <wp:simplePos x="0" y="0"/>
                <wp:positionH relativeFrom="column">
                  <wp:posOffset>3933825</wp:posOffset>
                </wp:positionH>
                <wp:positionV relativeFrom="paragraph">
                  <wp:posOffset>-1600200</wp:posOffset>
                </wp:positionV>
                <wp:extent cx="2544990" cy="1444071"/>
                <wp:effectExtent l="0" t="0" r="0" b="22860"/>
                <wp:wrapNone/>
                <wp:docPr id="10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2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7D3B" w:rsidRDefault="00367D3B" w:rsidP="00367D3B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367D3B" w:rsidRDefault="00367D3B" w:rsidP="00367D3B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367D3B" w:rsidRDefault="00367D3B" w:rsidP="00367D3B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20/09/2022</w:t>
                              </w:r>
                            </w:p>
                            <w:p w:rsidR="00367D3B" w:rsidRDefault="00367D3B" w:rsidP="00367D3B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367D3B" w:rsidRDefault="00367D3B" w:rsidP="00367D3B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367D3B" w:rsidRDefault="00367D3B" w:rsidP="00367D3B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367D3B" w:rsidRDefault="00367D3B" w:rsidP="00367D3B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367D3B" w:rsidRDefault="00367D3B" w:rsidP="00367D3B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367D3B" w:rsidRDefault="00367D3B" w:rsidP="00367D3B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367D3B" w:rsidRDefault="00367D3B" w:rsidP="00367D3B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32863D" id="Agrupar 9" o:spid="_x0000_s1026" style="position:absolute;left:0;text-align:left;margin-left:309.75pt;margin-top:-126pt;width:200.4pt;height:113.7pt;z-index:25165926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BuTlOsJQQAANUJAAAOAAAAAAAAAAAAAAAAADoC&#10;AABkcnMvZTJvRG9jLnhtbFBLAQItABQABgAIAAAAIQCqJg6+vAAAACEBAAAZAAAAAAAAAAAAAAAA&#10;AIsGAABkcnMvX3JlbHMvZTJvRG9jLnhtbC5yZWxzUEsBAi0AFAAGAAgAAAAhAGlPExLiAAAADQ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<v:textbox>
                    <w:txbxContent>
                      <w:p w:rsidR="00367D3B" w:rsidRDefault="00367D3B" w:rsidP="00367D3B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367D3B" w:rsidRDefault="00367D3B" w:rsidP="00367D3B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367D3B" w:rsidRDefault="00367D3B" w:rsidP="00367D3B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20/09/2022</w:t>
                        </w:r>
                      </w:p>
                      <w:p w:rsidR="00367D3B" w:rsidRDefault="00367D3B" w:rsidP="00367D3B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367D3B" w:rsidRDefault="00367D3B" w:rsidP="00367D3B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367D3B" w:rsidRDefault="00367D3B" w:rsidP="00367D3B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367D3B" w:rsidRDefault="00367D3B" w:rsidP="00367D3B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367D3B" w:rsidRDefault="00367D3B" w:rsidP="00367D3B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367D3B" w:rsidRDefault="00367D3B" w:rsidP="00367D3B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367D3B" w:rsidRDefault="00367D3B" w:rsidP="00367D3B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  <w:r w:rsidR="00FD0CCB">
        <w:rPr>
          <w:rFonts w:ascii="Arial" w:hAnsi="Arial" w:cs="Arial"/>
          <w:b/>
        </w:rPr>
        <w:t>Indicação nº 1765/2022</w:t>
      </w:r>
    </w:p>
    <w:p w:rsidR="00EE44D6" w:rsidRDefault="00EE44D6" w:rsidP="00D42473">
      <w:pPr>
        <w:spacing w:line="360" w:lineRule="auto"/>
        <w:jc w:val="center"/>
        <w:rPr>
          <w:rFonts w:ascii="Century" w:hAnsi="Century"/>
          <w:b/>
        </w:rPr>
      </w:pPr>
    </w:p>
    <w:p w:rsidR="00EE44D6" w:rsidRPr="006141D8" w:rsidRDefault="00002A25" w:rsidP="006141D8">
      <w:pPr>
        <w:spacing w:line="360" w:lineRule="auto"/>
        <w:ind w:left="3544"/>
        <w:jc w:val="both"/>
        <w:rPr>
          <w:rFonts w:ascii="Arial" w:hAnsi="Arial" w:cs="Arial"/>
        </w:rPr>
      </w:pPr>
      <w:r w:rsidRPr="0093559F">
        <w:rPr>
          <w:rFonts w:ascii="Arial" w:hAnsi="Arial" w:cs="Arial"/>
          <w:b/>
        </w:rPr>
        <w:t>Súmula</w:t>
      </w:r>
      <w:r w:rsidR="00D42473">
        <w:rPr>
          <w:rFonts w:ascii="Arial" w:hAnsi="Arial" w:cs="Arial"/>
        </w:rPr>
        <w:t xml:space="preserve">: </w:t>
      </w:r>
      <w:r w:rsidR="00D42473" w:rsidRPr="00D42473">
        <w:rPr>
          <w:rFonts w:ascii="Arial" w:hAnsi="Arial" w:cs="Arial"/>
        </w:rPr>
        <w:t>Indico ao Poder Executivo para que determine ao departamento competent</w:t>
      </w:r>
      <w:r w:rsidR="00757BF9">
        <w:rPr>
          <w:rFonts w:ascii="Arial" w:hAnsi="Arial" w:cs="Arial"/>
        </w:rPr>
        <w:t>e,</w:t>
      </w:r>
      <w:r w:rsidR="00D42473" w:rsidRPr="00D42473">
        <w:rPr>
          <w:rFonts w:ascii="Arial" w:hAnsi="Arial" w:cs="Arial"/>
        </w:rPr>
        <w:t xml:space="preserve"> </w:t>
      </w:r>
      <w:r w:rsidR="00757BF9">
        <w:rPr>
          <w:rFonts w:ascii="Arial" w:hAnsi="Arial" w:cs="Arial"/>
        </w:rPr>
        <w:t xml:space="preserve">e informe se é possível a </w:t>
      </w:r>
      <w:r w:rsidR="006141D8">
        <w:rPr>
          <w:rFonts w:ascii="Arial" w:hAnsi="Arial" w:cs="Arial"/>
        </w:rPr>
        <w:t>i</w:t>
      </w:r>
      <w:r w:rsidR="00894678">
        <w:rPr>
          <w:rFonts w:ascii="Arial" w:hAnsi="Arial" w:cs="Arial"/>
        </w:rPr>
        <w:t>nstalação</w:t>
      </w:r>
      <w:r w:rsidR="006141D8">
        <w:rPr>
          <w:rFonts w:ascii="Arial" w:hAnsi="Arial" w:cs="Arial"/>
        </w:rPr>
        <w:t xml:space="preserve"> de uma </w:t>
      </w:r>
      <w:r w:rsidR="006141D8" w:rsidRPr="006141D8">
        <w:rPr>
          <w:rFonts w:ascii="Arial" w:hAnsi="Arial" w:cs="Arial"/>
        </w:rPr>
        <w:t>usina fotovoltaica</w:t>
      </w:r>
      <w:r w:rsidR="006141D8">
        <w:rPr>
          <w:rFonts w:ascii="Arial" w:hAnsi="Arial" w:cs="Arial"/>
        </w:rPr>
        <w:t xml:space="preserve"> </w:t>
      </w:r>
      <w:r w:rsidR="00894678">
        <w:rPr>
          <w:rFonts w:ascii="Arial" w:hAnsi="Arial" w:cs="Arial"/>
        </w:rPr>
        <w:t>(</w:t>
      </w:r>
      <w:r w:rsidR="00894678" w:rsidRPr="00894678">
        <w:rPr>
          <w:rFonts w:ascii="Arial" w:hAnsi="Arial" w:cs="Arial"/>
        </w:rPr>
        <w:t>geração de energia elétrica por meio de usinas solares</w:t>
      </w:r>
      <w:r w:rsidR="00894678">
        <w:rPr>
          <w:rFonts w:ascii="Arial" w:hAnsi="Arial" w:cs="Arial"/>
        </w:rPr>
        <w:t xml:space="preserve">) </w:t>
      </w:r>
      <w:r w:rsidR="006141D8">
        <w:rPr>
          <w:rFonts w:ascii="Arial" w:hAnsi="Arial" w:cs="Arial"/>
        </w:rPr>
        <w:t>nas Escolas Municipais de Itapevi.</w:t>
      </w:r>
    </w:p>
    <w:p w:rsidR="00D42473" w:rsidRPr="0093559F" w:rsidRDefault="00D42473" w:rsidP="00FE41F0">
      <w:pPr>
        <w:spacing w:line="360" w:lineRule="auto"/>
        <w:ind w:left="3544"/>
        <w:jc w:val="both"/>
        <w:rPr>
          <w:rFonts w:ascii="Arial" w:hAnsi="Arial" w:cs="Arial"/>
        </w:rPr>
      </w:pPr>
    </w:p>
    <w:p w:rsidR="006141D8" w:rsidRPr="006141D8" w:rsidRDefault="00002A25" w:rsidP="006141D8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</w:rPr>
      </w:pPr>
      <w:r w:rsidRPr="00D42473">
        <w:rPr>
          <w:rFonts w:ascii="Arial" w:hAnsi="Arial" w:cs="Arial"/>
          <w:b/>
        </w:rPr>
        <w:t>INDICO</w:t>
      </w:r>
      <w:r w:rsidRPr="00D42473">
        <w:rPr>
          <w:rFonts w:ascii="Arial" w:hAnsi="Arial" w:cs="Arial"/>
        </w:rPr>
        <w:t xml:space="preserve"> à mesa, na forma regimental vigente, que oficie ao Exmo. </w:t>
      </w:r>
      <w:r w:rsidR="00AB5C07">
        <w:rPr>
          <w:rFonts w:ascii="Arial" w:hAnsi="Arial" w:cs="Arial"/>
        </w:rPr>
        <w:t>Sr. Prefeito, para que determine</w:t>
      </w:r>
      <w:r w:rsidRPr="00D42473">
        <w:rPr>
          <w:rFonts w:ascii="Arial" w:hAnsi="Arial" w:cs="Arial"/>
        </w:rPr>
        <w:t xml:space="preserve"> ao departa</w:t>
      </w:r>
      <w:r w:rsidR="00AB5C07">
        <w:rPr>
          <w:rFonts w:ascii="Arial" w:hAnsi="Arial" w:cs="Arial"/>
        </w:rPr>
        <w:t xml:space="preserve">mento </w:t>
      </w:r>
      <w:r w:rsidR="00757BF9">
        <w:rPr>
          <w:rFonts w:ascii="Arial" w:hAnsi="Arial" w:cs="Arial"/>
        </w:rPr>
        <w:t>competente, e informe</w:t>
      </w:r>
      <w:r w:rsidR="00A13CEC" w:rsidRPr="00A13CEC">
        <w:rPr>
          <w:rFonts w:ascii="Arial" w:hAnsi="Arial" w:cs="Arial"/>
        </w:rPr>
        <w:t xml:space="preserve"> se é possível a </w:t>
      </w:r>
      <w:r w:rsidR="00894678">
        <w:rPr>
          <w:rFonts w:ascii="Arial" w:hAnsi="Arial" w:cs="Arial"/>
        </w:rPr>
        <w:t xml:space="preserve">instalação </w:t>
      </w:r>
      <w:r>
        <w:rPr>
          <w:rFonts w:ascii="Arial" w:hAnsi="Arial" w:cs="Arial"/>
        </w:rPr>
        <w:t xml:space="preserve">de uma </w:t>
      </w:r>
      <w:r w:rsidRPr="006141D8">
        <w:rPr>
          <w:rFonts w:ascii="Arial" w:hAnsi="Arial" w:cs="Arial"/>
        </w:rPr>
        <w:t>usina fotovoltaica</w:t>
      </w:r>
      <w:r w:rsidR="00894678">
        <w:rPr>
          <w:rFonts w:ascii="Arial" w:hAnsi="Arial" w:cs="Arial"/>
        </w:rPr>
        <w:t xml:space="preserve"> (</w:t>
      </w:r>
      <w:r w:rsidR="00894678" w:rsidRPr="00894678">
        <w:rPr>
          <w:rFonts w:ascii="Arial" w:hAnsi="Arial" w:cs="Arial"/>
        </w:rPr>
        <w:t>geração de energia elé</w:t>
      </w:r>
      <w:r w:rsidR="00894678">
        <w:rPr>
          <w:rFonts w:ascii="Arial" w:hAnsi="Arial" w:cs="Arial"/>
        </w:rPr>
        <w:t>trica por meio de usinas solares)</w:t>
      </w:r>
      <w:r w:rsidRPr="006141D8">
        <w:rPr>
          <w:rFonts w:ascii="Arial" w:hAnsi="Arial" w:cs="Arial"/>
        </w:rPr>
        <w:t xml:space="preserve"> nas Escolas Municipais de Itapevi.</w:t>
      </w:r>
    </w:p>
    <w:p w:rsidR="00D42473" w:rsidRPr="00D42473" w:rsidRDefault="00D42473" w:rsidP="006141D8">
      <w:pPr>
        <w:tabs>
          <w:tab w:val="left" w:pos="2640"/>
        </w:tabs>
        <w:spacing w:line="360" w:lineRule="auto"/>
        <w:jc w:val="both"/>
        <w:rPr>
          <w:rFonts w:ascii="Arial" w:hAnsi="Arial" w:cs="Arial"/>
        </w:rPr>
      </w:pPr>
    </w:p>
    <w:p w:rsidR="00C154D0" w:rsidRPr="00C154D0" w:rsidRDefault="00C154D0" w:rsidP="00C154D0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</w:rPr>
      </w:pPr>
    </w:p>
    <w:p w:rsidR="00540850" w:rsidRDefault="00002A25" w:rsidP="00FF5F1B">
      <w:pPr>
        <w:tabs>
          <w:tab w:val="left" w:pos="2640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 </w:t>
      </w:r>
      <w:proofErr w:type="gramStart"/>
      <w:r>
        <w:rPr>
          <w:rFonts w:ascii="Arial" w:hAnsi="Arial" w:cs="Arial"/>
          <w:b/>
        </w:rPr>
        <w:t>Presidente:-</w:t>
      </w:r>
      <w:proofErr w:type="gramEnd"/>
    </w:p>
    <w:p w:rsidR="00540850" w:rsidRDefault="00002A25" w:rsidP="0054085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Senhores </w:t>
      </w:r>
      <w:proofErr w:type="gramStart"/>
      <w:r>
        <w:rPr>
          <w:rFonts w:ascii="Arial" w:hAnsi="Arial" w:cs="Arial"/>
          <w:b/>
        </w:rPr>
        <w:t>Vereadores:-</w:t>
      </w:r>
      <w:proofErr w:type="gramEnd"/>
    </w:p>
    <w:p w:rsidR="00540850" w:rsidRDefault="00002A25" w:rsidP="0054085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Senhoras </w:t>
      </w:r>
      <w:proofErr w:type="gramStart"/>
      <w:r>
        <w:rPr>
          <w:rFonts w:ascii="Arial" w:hAnsi="Arial" w:cs="Arial"/>
          <w:b/>
        </w:rPr>
        <w:t>Vereadoras:-</w:t>
      </w:r>
      <w:proofErr w:type="gramEnd"/>
    </w:p>
    <w:p w:rsidR="00540850" w:rsidRDefault="00540850" w:rsidP="00540850">
      <w:pPr>
        <w:rPr>
          <w:rFonts w:ascii="Arial" w:hAnsi="Arial" w:cs="Arial"/>
          <w:b/>
          <w:sz w:val="28"/>
        </w:rPr>
      </w:pPr>
    </w:p>
    <w:p w:rsidR="00C5337D" w:rsidRDefault="00C5337D" w:rsidP="00540850">
      <w:pPr>
        <w:rPr>
          <w:rFonts w:ascii="Arial" w:hAnsi="Arial" w:cs="Arial"/>
          <w:b/>
          <w:sz w:val="28"/>
        </w:rPr>
      </w:pPr>
    </w:p>
    <w:p w:rsidR="00540850" w:rsidRDefault="00002A25" w:rsidP="005408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:rsidR="00D42473" w:rsidRPr="00D42473" w:rsidRDefault="00002A25" w:rsidP="00D42473">
      <w:pPr>
        <w:jc w:val="center"/>
        <w:rPr>
          <w:rFonts w:ascii="Arial" w:hAnsi="Arial" w:cs="Arial"/>
          <w:b/>
        </w:rPr>
      </w:pPr>
      <w:r w:rsidRPr="00D42473">
        <w:rPr>
          <w:rFonts w:ascii="Arial" w:hAnsi="Arial" w:cs="Arial"/>
          <w:b/>
        </w:rPr>
        <w:t>JUSTIFICATIVA</w:t>
      </w:r>
    </w:p>
    <w:p w:rsidR="00D42473" w:rsidRPr="00D42473" w:rsidRDefault="00D42473" w:rsidP="00D42473">
      <w:pPr>
        <w:jc w:val="both"/>
        <w:rPr>
          <w:rFonts w:ascii="Arial" w:hAnsi="Arial" w:cs="Arial"/>
          <w:b/>
        </w:rPr>
      </w:pPr>
    </w:p>
    <w:p w:rsidR="00D42473" w:rsidRPr="00D42473" w:rsidRDefault="00002A25" w:rsidP="00D42473">
      <w:pPr>
        <w:jc w:val="both"/>
        <w:rPr>
          <w:rFonts w:ascii="Arial" w:hAnsi="Arial" w:cs="Arial"/>
          <w:b/>
        </w:rPr>
      </w:pPr>
      <w:r w:rsidRPr="00D42473">
        <w:rPr>
          <w:rFonts w:ascii="Arial" w:hAnsi="Arial" w:cs="Arial"/>
          <w:b/>
        </w:rPr>
        <w:t>Exmo. Sr. Presidente;</w:t>
      </w:r>
    </w:p>
    <w:p w:rsidR="00D42473" w:rsidRPr="00D42473" w:rsidRDefault="00002A25" w:rsidP="00D42473">
      <w:pPr>
        <w:jc w:val="both"/>
        <w:rPr>
          <w:rFonts w:ascii="Arial" w:hAnsi="Arial" w:cs="Arial"/>
          <w:b/>
        </w:rPr>
      </w:pPr>
      <w:r w:rsidRPr="00D42473">
        <w:rPr>
          <w:rFonts w:ascii="Arial" w:hAnsi="Arial" w:cs="Arial"/>
          <w:b/>
        </w:rPr>
        <w:t>Exmo. (a) Srs. (</w:t>
      </w:r>
      <w:proofErr w:type="gramStart"/>
      <w:r w:rsidRPr="00D42473">
        <w:rPr>
          <w:rFonts w:ascii="Arial" w:hAnsi="Arial" w:cs="Arial"/>
          <w:b/>
        </w:rPr>
        <w:t>as</w:t>
      </w:r>
      <w:proofErr w:type="gramEnd"/>
      <w:r w:rsidRPr="00D42473">
        <w:rPr>
          <w:rFonts w:ascii="Arial" w:hAnsi="Arial" w:cs="Arial"/>
          <w:b/>
        </w:rPr>
        <w:t>) Vereadores(as);</w:t>
      </w:r>
    </w:p>
    <w:p w:rsidR="00D42473" w:rsidRPr="00D42473" w:rsidRDefault="00002A25" w:rsidP="00D42473">
      <w:pPr>
        <w:jc w:val="both"/>
        <w:rPr>
          <w:rFonts w:ascii="Arial" w:hAnsi="Arial" w:cs="Arial"/>
          <w:b/>
        </w:rPr>
      </w:pPr>
      <w:r w:rsidRPr="00D42473">
        <w:rPr>
          <w:rFonts w:ascii="Arial" w:hAnsi="Arial" w:cs="Arial"/>
          <w:b/>
        </w:rPr>
        <w:t xml:space="preserve"> </w:t>
      </w:r>
    </w:p>
    <w:p w:rsidR="006141D8" w:rsidRPr="009714F3" w:rsidRDefault="00002A25" w:rsidP="006141D8">
      <w:pPr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</w:p>
    <w:p w:rsidR="00C11951" w:rsidRDefault="00002A25" w:rsidP="00ED294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6141D8">
        <w:rPr>
          <w:rFonts w:ascii="Arial" w:hAnsi="Arial" w:cs="Arial"/>
        </w:rPr>
        <w:t>Nos dias atuais buscamos por fontes de energia que possam atender as demandas, de forma não poluente e sustentável. A implantação de usina fotovoltaica</w:t>
      </w:r>
      <w:r w:rsidR="001B5893">
        <w:rPr>
          <w:rFonts w:ascii="Arial" w:hAnsi="Arial" w:cs="Arial"/>
        </w:rPr>
        <w:t xml:space="preserve"> </w:t>
      </w:r>
      <w:r w:rsidR="006141D8">
        <w:rPr>
          <w:rFonts w:ascii="Arial" w:hAnsi="Arial" w:cs="Arial"/>
        </w:rPr>
        <w:t xml:space="preserve">nas Escolas Municipais de Itapevi </w:t>
      </w:r>
      <w:r w:rsidR="005A77BD">
        <w:rPr>
          <w:rFonts w:ascii="Arial" w:hAnsi="Arial" w:cs="Arial"/>
        </w:rPr>
        <w:t xml:space="preserve">tem </w:t>
      </w:r>
      <w:r w:rsidR="006141D8">
        <w:rPr>
          <w:rFonts w:ascii="Arial" w:hAnsi="Arial" w:cs="Arial"/>
        </w:rPr>
        <w:t>seus benefícios</w:t>
      </w:r>
      <w:r w:rsidR="005A77BD">
        <w:rPr>
          <w:rFonts w:ascii="Arial" w:hAnsi="Arial" w:cs="Arial"/>
        </w:rPr>
        <w:t xml:space="preserve">, trazendo consigo </w:t>
      </w:r>
      <w:r w:rsidR="006141D8">
        <w:rPr>
          <w:rFonts w:ascii="Arial" w:hAnsi="Arial" w:cs="Arial"/>
        </w:rPr>
        <w:t>uma grande economia mensal</w:t>
      </w:r>
      <w:r w:rsidR="005A77BD">
        <w:rPr>
          <w:rFonts w:ascii="Arial" w:hAnsi="Arial" w:cs="Arial"/>
        </w:rPr>
        <w:t>,</w:t>
      </w:r>
      <w:r w:rsidR="00894678">
        <w:rPr>
          <w:rFonts w:ascii="Arial" w:hAnsi="Arial" w:cs="Arial"/>
        </w:rPr>
        <w:t xml:space="preserve"> podendo ser investida em outras áreas públicas</w:t>
      </w:r>
      <w:r w:rsidR="00244DD8">
        <w:rPr>
          <w:rFonts w:ascii="Arial" w:hAnsi="Arial" w:cs="Arial"/>
        </w:rPr>
        <w:t>,</w:t>
      </w:r>
      <w:r w:rsidR="005A77BD">
        <w:rPr>
          <w:rFonts w:ascii="Arial" w:hAnsi="Arial" w:cs="Arial"/>
        </w:rPr>
        <w:t xml:space="preserve"> outro ponto a ser beneficiado seria o meio ambiente, visto que será reduzido a emissão de</w:t>
      </w:r>
      <w:r w:rsidR="00894678">
        <w:rPr>
          <w:rFonts w:ascii="Arial" w:hAnsi="Arial" w:cs="Arial"/>
        </w:rPr>
        <w:t xml:space="preserve"> CO</w:t>
      </w:r>
      <w:r w:rsidR="00894678" w:rsidRPr="00894678">
        <w:rPr>
          <w:rFonts w:ascii="Arial" w:hAnsi="Arial" w:cs="Arial"/>
        </w:rPr>
        <w:t xml:space="preserve">² </w:t>
      </w:r>
      <w:r w:rsidR="00894678">
        <w:rPr>
          <w:rFonts w:ascii="Arial" w:hAnsi="Arial" w:cs="Arial"/>
        </w:rPr>
        <w:t>na atmosfera contribuindo para um presente futuro melhor.</w:t>
      </w:r>
    </w:p>
    <w:p w:rsidR="00244DD8" w:rsidRDefault="00244DD8" w:rsidP="001B5893">
      <w:pPr>
        <w:spacing w:line="360" w:lineRule="auto"/>
        <w:ind w:firstLine="851"/>
        <w:jc w:val="both"/>
        <w:rPr>
          <w:rFonts w:ascii="Arial" w:hAnsi="Arial" w:cs="Arial"/>
        </w:rPr>
      </w:pPr>
    </w:p>
    <w:p w:rsidR="00244DD8" w:rsidRDefault="00002A25" w:rsidP="00244DD8">
      <w:pPr>
        <w:spacing w:line="360" w:lineRule="auto"/>
        <w:ind w:firstLine="851"/>
        <w:jc w:val="both"/>
        <w:rPr>
          <w:rFonts w:ascii="Arial" w:hAnsi="Arial" w:cs="Arial"/>
        </w:rPr>
      </w:pPr>
      <w:r w:rsidRPr="00244DD8">
        <w:rPr>
          <w:rFonts w:ascii="Arial" w:hAnsi="Arial" w:cs="Arial"/>
        </w:rPr>
        <w:lastRenderedPageBreak/>
        <w:t>A energia fotovoltaica é obtida convertendo a radiação sola</w:t>
      </w:r>
      <w:r>
        <w:rPr>
          <w:rFonts w:ascii="Arial" w:hAnsi="Arial" w:cs="Arial"/>
        </w:rPr>
        <w:t xml:space="preserve">r </w:t>
      </w:r>
      <w:r w:rsidRPr="00244DD8">
        <w:rPr>
          <w:rFonts w:ascii="Arial" w:hAnsi="Arial" w:cs="Arial"/>
        </w:rPr>
        <w:t>em eletricidade. Nesse processo, as células fotov</w:t>
      </w:r>
      <w:r w:rsidRPr="00244DD8">
        <w:rPr>
          <w:rFonts w:ascii="Arial" w:hAnsi="Arial" w:cs="Arial"/>
        </w:rPr>
        <w:t>oltaicas são feitas com mater</w:t>
      </w:r>
      <w:r w:rsidR="005A77BD">
        <w:rPr>
          <w:rFonts w:ascii="Arial" w:hAnsi="Arial" w:cs="Arial"/>
        </w:rPr>
        <w:t>iais semicondutores que passarão</w:t>
      </w:r>
      <w:r w:rsidRPr="00244DD8">
        <w:rPr>
          <w:rFonts w:ascii="Arial" w:hAnsi="Arial" w:cs="Arial"/>
        </w:rPr>
        <w:t xml:space="preserve"> por um processo de dopagem, no qual átomos de determinados materiais são introduzidos para dar ao semicondutor novas propriedades condutoras de energia elétrica.</w:t>
      </w:r>
    </w:p>
    <w:p w:rsidR="00894678" w:rsidRDefault="00002A25" w:rsidP="001B5893">
      <w:pPr>
        <w:spacing w:line="360" w:lineRule="auto"/>
        <w:ind w:firstLine="851"/>
        <w:jc w:val="both"/>
        <w:rPr>
          <w:rFonts w:ascii="Arial" w:hAnsi="Arial" w:cs="Arial"/>
        </w:rPr>
      </w:pPr>
      <w:r w:rsidRPr="00894678">
        <w:rPr>
          <w:rFonts w:ascii="Arial" w:hAnsi="Arial" w:cs="Arial"/>
        </w:rPr>
        <w:t>A energia solar não gera resíduo</w:t>
      </w:r>
      <w:r w:rsidRPr="00894678">
        <w:rPr>
          <w:rFonts w:ascii="Arial" w:hAnsi="Arial" w:cs="Arial"/>
        </w:rPr>
        <w:t>s poluentes e nem ga</w:t>
      </w:r>
      <w:r w:rsidR="001B5893">
        <w:rPr>
          <w:rFonts w:ascii="Arial" w:hAnsi="Arial" w:cs="Arial"/>
        </w:rPr>
        <w:t>ses causadores do efeito estufa, com isso não necessita</w:t>
      </w:r>
      <w:r w:rsidRPr="00894678">
        <w:rPr>
          <w:rFonts w:ascii="Arial" w:hAnsi="Arial" w:cs="Arial"/>
        </w:rPr>
        <w:t xml:space="preserve"> de turbinas ou geradores para a prod</w:t>
      </w:r>
      <w:r w:rsidR="001B5893">
        <w:rPr>
          <w:rFonts w:ascii="Arial" w:hAnsi="Arial" w:cs="Arial"/>
        </w:rPr>
        <w:t xml:space="preserve">ução de energia elétrica, sendo assim as placas fotovoltaica utiliza a radiação solar para gerar energia, razão pela qual, </w:t>
      </w:r>
      <w:r w:rsidR="001B5893" w:rsidRPr="001B5893">
        <w:rPr>
          <w:rFonts w:ascii="Arial" w:hAnsi="Arial" w:cs="Arial"/>
        </w:rPr>
        <w:t>ao c</w:t>
      </w:r>
      <w:r w:rsidR="001B5893">
        <w:rPr>
          <w:rFonts w:ascii="Arial" w:hAnsi="Arial" w:cs="Arial"/>
        </w:rPr>
        <w:t>ontrário das fontes tradicionais</w:t>
      </w:r>
      <w:r w:rsidR="001B5893" w:rsidRPr="001B5893">
        <w:rPr>
          <w:rFonts w:ascii="Arial" w:hAnsi="Arial" w:cs="Arial"/>
        </w:rPr>
        <w:t>, a en</w:t>
      </w:r>
      <w:r w:rsidR="001B5893">
        <w:rPr>
          <w:rFonts w:ascii="Arial" w:hAnsi="Arial" w:cs="Arial"/>
        </w:rPr>
        <w:t xml:space="preserve">ergia solar é </w:t>
      </w:r>
      <w:r w:rsidR="001B5893" w:rsidRPr="001B5893">
        <w:rPr>
          <w:rFonts w:ascii="Arial" w:hAnsi="Arial" w:cs="Arial"/>
        </w:rPr>
        <w:t>inesgotável.</w:t>
      </w:r>
      <w:r w:rsidR="001B5893">
        <w:rPr>
          <w:rFonts w:ascii="Arial" w:hAnsi="Arial" w:cs="Arial"/>
        </w:rPr>
        <w:t xml:space="preserve">  </w:t>
      </w:r>
    </w:p>
    <w:p w:rsidR="006141D8" w:rsidRDefault="006141D8" w:rsidP="00A13CEC">
      <w:pPr>
        <w:spacing w:line="360" w:lineRule="auto"/>
        <w:jc w:val="both"/>
        <w:rPr>
          <w:rFonts w:ascii="Arial" w:hAnsi="Arial" w:cs="Arial"/>
        </w:rPr>
      </w:pPr>
    </w:p>
    <w:p w:rsidR="006141D8" w:rsidRDefault="006141D8" w:rsidP="00A13CEC">
      <w:pPr>
        <w:spacing w:line="360" w:lineRule="auto"/>
        <w:jc w:val="both"/>
        <w:rPr>
          <w:rFonts w:ascii="Arial" w:hAnsi="Arial" w:cs="Arial"/>
        </w:rPr>
      </w:pPr>
    </w:p>
    <w:p w:rsidR="00D407BA" w:rsidRDefault="00D407BA" w:rsidP="00D407BA">
      <w:pPr>
        <w:jc w:val="both"/>
        <w:rPr>
          <w:rFonts w:ascii="Arial" w:hAnsi="Arial" w:cs="Arial"/>
        </w:rPr>
      </w:pPr>
    </w:p>
    <w:p w:rsidR="00D407BA" w:rsidRDefault="00D407BA" w:rsidP="00D407BA">
      <w:pPr>
        <w:jc w:val="both"/>
        <w:rPr>
          <w:rFonts w:ascii="Arial" w:hAnsi="Arial" w:cs="Arial"/>
        </w:rPr>
      </w:pPr>
    </w:p>
    <w:p w:rsidR="00D407BA" w:rsidRDefault="00D407BA" w:rsidP="00D407BA">
      <w:pPr>
        <w:jc w:val="both"/>
        <w:rPr>
          <w:rFonts w:ascii="Arial" w:hAnsi="Arial" w:cs="Arial"/>
        </w:rPr>
      </w:pPr>
    </w:p>
    <w:p w:rsidR="00540850" w:rsidRPr="00E01020" w:rsidRDefault="00002A25" w:rsidP="00D407B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9673D6">
        <w:rPr>
          <w:rFonts w:ascii="Arial" w:hAnsi="Arial" w:cs="Arial"/>
        </w:rPr>
        <w:t xml:space="preserve"> </w:t>
      </w:r>
      <w:r w:rsidRPr="00E01020">
        <w:rPr>
          <w:rFonts w:ascii="Arial" w:hAnsi="Arial" w:cs="Arial"/>
        </w:rPr>
        <w:t>Sala das Sessões Bemvindo Moreira Nery</w:t>
      </w:r>
      <w:r>
        <w:rPr>
          <w:rFonts w:ascii="Arial" w:hAnsi="Arial" w:cs="Arial"/>
        </w:rPr>
        <w:t xml:space="preserve">, </w:t>
      </w:r>
      <w:r w:rsidR="00441C04">
        <w:rPr>
          <w:rFonts w:ascii="Arial" w:hAnsi="Arial" w:cs="Arial"/>
        </w:rPr>
        <w:t>16</w:t>
      </w:r>
      <w:r>
        <w:rPr>
          <w:rFonts w:ascii="Arial" w:hAnsi="Arial" w:cs="Arial"/>
        </w:rPr>
        <w:t xml:space="preserve"> de</w:t>
      </w:r>
      <w:r w:rsidR="009714F3">
        <w:rPr>
          <w:rFonts w:ascii="Arial" w:hAnsi="Arial" w:cs="Arial"/>
        </w:rPr>
        <w:t xml:space="preserve"> </w:t>
      </w:r>
      <w:r w:rsidR="00441C04">
        <w:rPr>
          <w:rFonts w:ascii="Arial" w:hAnsi="Arial" w:cs="Arial"/>
        </w:rPr>
        <w:t>setembro</w:t>
      </w:r>
      <w:r>
        <w:rPr>
          <w:rFonts w:ascii="Arial" w:hAnsi="Arial" w:cs="Arial"/>
        </w:rPr>
        <w:t xml:space="preserve"> de</w:t>
      </w:r>
      <w:r w:rsidR="00D42473">
        <w:rPr>
          <w:rFonts w:ascii="Arial" w:hAnsi="Arial" w:cs="Arial"/>
        </w:rPr>
        <w:t xml:space="preserve"> 2022.</w:t>
      </w:r>
    </w:p>
    <w:p w:rsidR="00540850" w:rsidRDefault="00002A25" w:rsidP="00540850">
      <w:pPr>
        <w:ind w:firstLine="56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1041637" cy="85109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266633" name="SARAR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37" cy="8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0850" w:rsidRDefault="00540850" w:rsidP="00540850">
      <w:pPr>
        <w:spacing w:line="360" w:lineRule="auto"/>
        <w:rPr>
          <w:rFonts w:ascii="Arial" w:hAnsi="Arial" w:cs="Arial"/>
        </w:rPr>
      </w:pPr>
    </w:p>
    <w:p w:rsidR="00540850" w:rsidRPr="00840218" w:rsidRDefault="00002A25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Wellington José dos Santos</w:t>
      </w:r>
    </w:p>
    <w:p w:rsidR="00540850" w:rsidRPr="00840218" w:rsidRDefault="00002A25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(Sarará - PL</w:t>
      </w:r>
      <w:r w:rsidRPr="00840218">
        <w:rPr>
          <w:rFonts w:ascii="Arial" w:hAnsi="Arial" w:cs="Arial"/>
          <w:b/>
        </w:rPr>
        <w:t>)</w:t>
      </w:r>
    </w:p>
    <w:p w:rsidR="00540850" w:rsidRDefault="00002A25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FE41F0" w:rsidRDefault="00FE41F0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FE41F0" w:rsidRDefault="00FE41F0" w:rsidP="00FE41F0">
      <w:pPr>
        <w:pStyle w:val="SemEspaamento"/>
      </w:pPr>
    </w:p>
    <w:p w:rsidR="00FE41F0" w:rsidRDefault="00FE41F0" w:rsidP="00FE41F0">
      <w:pPr>
        <w:pStyle w:val="SemEspaamento"/>
      </w:pPr>
    </w:p>
    <w:sectPr w:rsidR="00FE41F0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A25" w:rsidRDefault="00002A25">
      <w:r>
        <w:separator/>
      </w:r>
    </w:p>
  </w:endnote>
  <w:endnote w:type="continuationSeparator" w:id="0">
    <w:p w:rsidR="00002A25" w:rsidRDefault="00002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02A2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41C0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A25" w:rsidRDefault="00002A25">
      <w:r>
        <w:separator/>
      </w:r>
    </w:p>
  </w:footnote>
  <w:footnote w:type="continuationSeparator" w:id="0">
    <w:p w:rsidR="00002A25" w:rsidRDefault="00002A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02A2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02A2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02A2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E9295A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BFCE5F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34407D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2DA26A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D42C10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EA45E1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BB689B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02A39E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F0436B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76A047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BF0F3A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636230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B2CE44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01C75D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60EC38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12238B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45699E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C783CF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2A25"/>
    <w:rsid w:val="00004589"/>
    <w:rsid w:val="00034C12"/>
    <w:rsid w:val="00053005"/>
    <w:rsid w:val="00072A61"/>
    <w:rsid w:val="00074A8F"/>
    <w:rsid w:val="00090150"/>
    <w:rsid w:val="000B08EA"/>
    <w:rsid w:val="0011542B"/>
    <w:rsid w:val="001207F6"/>
    <w:rsid w:val="00145C02"/>
    <w:rsid w:val="0018157D"/>
    <w:rsid w:val="001B5893"/>
    <w:rsid w:val="001C5CB1"/>
    <w:rsid w:val="001F54EE"/>
    <w:rsid w:val="002267F1"/>
    <w:rsid w:val="00244DD8"/>
    <w:rsid w:val="002655B7"/>
    <w:rsid w:val="002757F4"/>
    <w:rsid w:val="002E6D4A"/>
    <w:rsid w:val="002F1A33"/>
    <w:rsid w:val="00315ACD"/>
    <w:rsid w:val="003209C7"/>
    <w:rsid w:val="00367D3B"/>
    <w:rsid w:val="003A15D7"/>
    <w:rsid w:val="003A5FC0"/>
    <w:rsid w:val="003C629E"/>
    <w:rsid w:val="00413E2A"/>
    <w:rsid w:val="00420179"/>
    <w:rsid w:val="00423543"/>
    <w:rsid w:val="0042379B"/>
    <w:rsid w:val="00426C62"/>
    <w:rsid w:val="00441C04"/>
    <w:rsid w:val="0048149C"/>
    <w:rsid w:val="00497288"/>
    <w:rsid w:val="004B11B6"/>
    <w:rsid w:val="004E2A59"/>
    <w:rsid w:val="00506B0E"/>
    <w:rsid w:val="00540850"/>
    <w:rsid w:val="005A45B2"/>
    <w:rsid w:val="005A77BD"/>
    <w:rsid w:val="005B41FE"/>
    <w:rsid w:val="005C3136"/>
    <w:rsid w:val="005C73B7"/>
    <w:rsid w:val="006141D8"/>
    <w:rsid w:val="0063189D"/>
    <w:rsid w:val="00646EC0"/>
    <w:rsid w:val="00661CF0"/>
    <w:rsid w:val="006A4B7F"/>
    <w:rsid w:val="006A7D1D"/>
    <w:rsid w:val="006B6A57"/>
    <w:rsid w:val="006C1C09"/>
    <w:rsid w:val="006C69CC"/>
    <w:rsid w:val="006D0F20"/>
    <w:rsid w:val="006F3164"/>
    <w:rsid w:val="007412A4"/>
    <w:rsid w:val="00757BF9"/>
    <w:rsid w:val="00780D4E"/>
    <w:rsid w:val="007F286A"/>
    <w:rsid w:val="0081171C"/>
    <w:rsid w:val="008230A3"/>
    <w:rsid w:val="00840218"/>
    <w:rsid w:val="008570F6"/>
    <w:rsid w:val="00862D99"/>
    <w:rsid w:val="00894678"/>
    <w:rsid w:val="008D7F96"/>
    <w:rsid w:val="00927526"/>
    <w:rsid w:val="0093559F"/>
    <w:rsid w:val="009673D6"/>
    <w:rsid w:val="009714F3"/>
    <w:rsid w:val="0097673D"/>
    <w:rsid w:val="00997D7E"/>
    <w:rsid w:val="00A13CEC"/>
    <w:rsid w:val="00A2510E"/>
    <w:rsid w:val="00A34380"/>
    <w:rsid w:val="00A52278"/>
    <w:rsid w:val="00A7476F"/>
    <w:rsid w:val="00AB5C07"/>
    <w:rsid w:val="00B30902"/>
    <w:rsid w:val="00B4113D"/>
    <w:rsid w:val="00BB2E04"/>
    <w:rsid w:val="00BC0B06"/>
    <w:rsid w:val="00BD5E2F"/>
    <w:rsid w:val="00C11951"/>
    <w:rsid w:val="00C154D0"/>
    <w:rsid w:val="00C17469"/>
    <w:rsid w:val="00C33924"/>
    <w:rsid w:val="00C40AF5"/>
    <w:rsid w:val="00C5337D"/>
    <w:rsid w:val="00CA2EA2"/>
    <w:rsid w:val="00CD1705"/>
    <w:rsid w:val="00CD2A37"/>
    <w:rsid w:val="00D130C7"/>
    <w:rsid w:val="00D2261E"/>
    <w:rsid w:val="00D407BA"/>
    <w:rsid w:val="00D42473"/>
    <w:rsid w:val="00D80D69"/>
    <w:rsid w:val="00D923D6"/>
    <w:rsid w:val="00DB16A3"/>
    <w:rsid w:val="00E01020"/>
    <w:rsid w:val="00E57395"/>
    <w:rsid w:val="00E7148F"/>
    <w:rsid w:val="00E94A61"/>
    <w:rsid w:val="00EB2F71"/>
    <w:rsid w:val="00EB3D56"/>
    <w:rsid w:val="00EC3398"/>
    <w:rsid w:val="00EC69EF"/>
    <w:rsid w:val="00ED294E"/>
    <w:rsid w:val="00EE44D6"/>
    <w:rsid w:val="00F01A4B"/>
    <w:rsid w:val="00F20983"/>
    <w:rsid w:val="00F47FE5"/>
    <w:rsid w:val="00F52AD8"/>
    <w:rsid w:val="00F534EC"/>
    <w:rsid w:val="00F714D1"/>
    <w:rsid w:val="00F72F43"/>
    <w:rsid w:val="00FD0CCB"/>
    <w:rsid w:val="00FD54C9"/>
    <w:rsid w:val="00FD6090"/>
    <w:rsid w:val="00FE41F0"/>
    <w:rsid w:val="00FE4511"/>
    <w:rsid w:val="00FF57BB"/>
    <w:rsid w:val="00FF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09A02543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A3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E44D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nhideWhenUsed/>
    <w:rsid w:val="0097673D"/>
    <w:pPr>
      <w:jc w:val="both"/>
    </w:pPr>
    <w:rPr>
      <w:rFonts w:ascii="Tahoma" w:eastAsia="Times New Roman" w:hAnsi="Tahoma"/>
      <w:szCs w:val="20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SemEspaamento">
    <w:name w:val="No Spacing"/>
    <w:uiPriority w:val="1"/>
    <w:qFormat/>
    <w:rsid w:val="00FE41F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E44D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Fontepargpadro"/>
    <w:uiPriority w:val="99"/>
    <w:unhideWhenUsed/>
    <w:rsid w:val="00A13CEC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13CE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67D3B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22194-AD38-4461-82ED-F22934574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31</TotalTime>
  <Pages>2</Pages>
  <Words>307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7</cp:revision>
  <cp:lastPrinted>2019-10-31T19:00:00Z</cp:lastPrinted>
  <dcterms:created xsi:type="dcterms:W3CDTF">2022-08-19T14:26:00Z</dcterms:created>
  <dcterms:modified xsi:type="dcterms:W3CDTF">2022-09-16T16:00:00Z</dcterms:modified>
</cp:coreProperties>
</file>