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5F4" w:rsidRDefault="003B75F4" w:rsidP="003B75F4">
      <w:pPr>
        <w:tabs>
          <w:tab w:val="left" w:pos="3960"/>
        </w:tabs>
        <w:ind w:left="4080"/>
        <w:jc w:val="both"/>
        <w:rPr>
          <w:rFonts w:ascii="Arial" w:eastAsiaTheme="minorHAnsi" w:hAnsi="Arial" w:cs="Arial"/>
          <w:b/>
        </w:rPr>
      </w:pPr>
      <w:r>
        <w:rPr>
          <w:rFonts w:ascii="Arial" w:hAnsi="Arial" w:cs="Arial"/>
          <w:b/>
        </w:rPr>
        <w:t>Requerimento Nº 1797</w:t>
      </w:r>
      <w:bookmarkStart w:id="0" w:name="_GoBack"/>
      <w:bookmarkEnd w:id="0"/>
      <w:r>
        <w:rPr>
          <w:rFonts w:ascii="Arial" w:hAnsi="Arial" w:cs="Arial"/>
          <w:b/>
        </w:rPr>
        <w:t>/2022</w:t>
      </w:r>
    </w:p>
    <w:p w:rsidR="00723DF3" w:rsidRDefault="00723DF3" w:rsidP="00723DF3">
      <w:pPr>
        <w:spacing w:line="360" w:lineRule="auto"/>
        <w:rPr>
          <w:rFonts w:ascii="Century" w:hAnsi="Century"/>
          <w:b/>
        </w:rPr>
      </w:pPr>
    </w:p>
    <w:p w:rsidR="00723DF3" w:rsidRDefault="00F21ACB" w:rsidP="00723DF3">
      <w:pPr>
        <w:spacing w:line="360" w:lineRule="auto"/>
        <w:ind w:left="354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 xml:space="preserve">: Solicito do Executivo que interceda junto ao Secretario de Infraestruturas e Serviços Urbanos Sr. </w:t>
      </w:r>
      <w:r w:rsidRPr="00991D21">
        <w:rPr>
          <w:rFonts w:ascii="Arial" w:hAnsi="Arial" w:cs="Arial"/>
        </w:rPr>
        <w:t>Marcos de Oliveira Anjos,</w:t>
      </w:r>
      <w:r>
        <w:rPr>
          <w:rFonts w:ascii="Arial" w:hAnsi="Arial" w:cs="Arial"/>
        </w:rPr>
        <w:t xml:space="preserve"> para a realização do recapeamento asfáltico </w:t>
      </w:r>
      <w:r w:rsidR="006B3C94">
        <w:rPr>
          <w:rFonts w:ascii="Arial" w:hAnsi="Arial" w:cs="Arial"/>
        </w:rPr>
        <w:t>em todas as ruas do</w:t>
      </w:r>
      <w:r w:rsidR="004A7026">
        <w:rPr>
          <w:rFonts w:ascii="Arial" w:hAnsi="Arial" w:cs="Arial"/>
        </w:rPr>
        <w:t xml:space="preserve"> Bairro</w:t>
      </w:r>
      <w:r w:rsidR="006B3C94">
        <w:rPr>
          <w:rFonts w:ascii="Arial" w:hAnsi="Arial" w:cs="Arial"/>
        </w:rPr>
        <w:t xml:space="preserve"> Jardim São Luiz. </w:t>
      </w:r>
    </w:p>
    <w:p w:rsidR="00723DF3" w:rsidRDefault="00723DF3" w:rsidP="00723DF3">
      <w:pPr>
        <w:spacing w:line="360" w:lineRule="auto"/>
        <w:rPr>
          <w:rFonts w:ascii="Arial" w:hAnsi="Arial" w:cs="Arial"/>
        </w:rPr>
      </w:pPr>
    </w:p>
    <w:p w:rsidR="00E35261" w:rsidRDefault="00E35261" w:rsidP="00723DF3">
      <w:pPr>
        <w:spacing w:line="360" w:lineRule="auto"/>
        <w:rPr>
          <w:rFonts w:ascii="Arial" w:hAnsi="Arial" w:cs="Arial"/>
        </w:rPr>
      </w:pPr>
    </w:p>
    <w:p w:rsidR="006B3C94" w:rsidRDefault="00F21ACB" w:rsidP="006B3C94">
      <w:pPr>
        <w:spacing w:line="360" w:lineRule="auto"/>
        <w:ind w:left="354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REQUEIRO </w:t>
      </w:r>
      <w:r>
        <w:rPr>
          <w:rFonts w:ascii="Arial" w:hAnsi="Arial" w:cs="Arial"/>
        </w:rPr>
        <w:t>à Mesa, após ouvido o Douto Plenário na forma regimental vigente, seja oficiado ao Excelentíssimo Sr. Igor Soares Ebert, Prefeito Municipal, para que interceda junto a Secretaria de Infraestruturas e Serviços Urbanos, e informe se existe a possibilidade de</w:t>
      </w:r>
      <w:r>
        <w:rPr>
          <w:rFonts w:ascii="Arial" w:hAnsi="Arial" w:cs="Arial"/>
        </w:rPr>
        <w:t xml:space="preserve"> realizar o </w:t>
      </w:r>
      <w:r w:rsidR="00FF318F">
        <w:rPr>
          <w:rFonts w:ascii="Arial" w:hAnsi="Arial" w:cs="Arial"/>
        </w:rPr>
        <w:t>recapeamento asfáltico</w:t>
      </w:r>
      <w:r>
        <w:rPr>
          <w:rFonts w:ascii="Arial" w:hAnsi="Arial" w:cs="Arial"/>
        </w:rPr>
        <w:t xml:space="preserve"> em todas as ruas do </w:t>
      </w:r>
      <w:r w:rsidR="004A7026">
        <w:rPr>
          <w:rFonts w:ascii="Arial" w:hAnsi="Arial" w:cs="Arial"/>
        </w:rPr>
        <w:t xml:space="preserve">Bairro </w:t>
      </w:r>
      <w:r>
        <w:rPr>
          <w:rFonts w:ascii="Arial" w:hAnsi="Arial" w:cs="Arial"/>
        </w:rPr>
        <w:t xml:space="preserve">Jardim São Luiz. </w:t>
      </w:r>
    </w:p>
    <w:p w:rsidR="00E35261" w:rsidRDefault="00E35261" w:rsidP="00723DF3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</w:p>
    <w:p w:rsidR="00723DF3" w:rsidRDefault="00F21ACB" w:rsidP="00723DF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 </w:t>
      </w:r>
      <w:proofErr w:type="gramStart"/>
      <w:r>
        <w:rPr>
          <w:rFonts w:ascii="Arial" w:hAnsi="Arial" w:cs="Arial"/>
          <w:b/>
        </w:rPr>
        <w:t>Presidente:-</w:t>
      </w:r>
      <w:proofErr w:type="gramEnd"/>
    </w:p>
    <w:p w:rsidR="00723DF3" w:rsidRDefault="00F21ACB" w:rsidP="00723DF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Senhores </w:t>
      </w:r>
      <w:proofErr w:type="gramStart"/>
      <w:r>
        <w:rPr>
          <w:rFonts w:ascii="Arial" w:hAnsi="Arial" w:cs="Arial"/>
          <w:b/>
        </w:rPr>
        <w:t>Vereadores:-</w:t>
      </w:r>
      <w:proofErr w:type="gramEnd"/>
    </w:p>
    <w:p w:rsidR="00723DF3" w:rsidRDefault="00F21ACB" w:rsidP="00723DF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Senhoras </w:t>
      </w:r>
      <w:proofErr w:type="gramStart"/>
      <w:r>
        <w:rPr>
          <w:rFonts w:ascii="Arial" w:hAnsi="Arial" w:cs="Arial"/>
          <w:b/>
        </w:rPr>
        <w:t>Vereadoras:-</w:t>
      </w:r>
      <w:proofErr w:type="gramEnd"/>
    </w:p>
    <w:p w:rsidR="00E35261" w:rsidRDefault="00E35261" w:rsidP="00723DF3">
      <w:pPr>
        <w:jc w:val="center"/>
        <w:rPr>
          <w:rFonts w:ascii="Arial" w:hAnsi="Arial" w:cs="Arial"/>
          <w:b/>
        </w:rPr>
      </w:pPr>
    </w:p>
    <w:p w:rsidR="00E35261" w:rsidRDefault="00E35261" w:rsidP="00723DF3">
      <w:pPr>
        <w:jc w:val="center"/>
        <w:rPr>
          <w:rFonts w:ascii="Arial" w:hAnsi="Arial" w:cs="Arial"/>
          <w:b/>
        </w:rPr>
      </w:pPr>
    </w:p>
    <w:p w:rsidR="006A28AE" w:rsidRPr="006A28AE" w:rsidRDefault="00F21ACB" w:rsidP="006A28A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6A28AE" w:rsidRDefault="006A28AE" w:rsidP="006A28AE">
      <w:pPr>
        <w:spacing w:line="360" w:lineRule="auto"/>
        <w:jc w:val="center"/>
        <w:rPr>
          <w:rFonts w:ascii="Arial" w:hAnsi="Arial" w:cs="Arial"/>
        </w:rPr>
      </w:pPr>
    </w:p>
    <w:p w:rsidR="00723DF3" w:rsidRDefault="00F21ACB" w:rsidP="006A28AE">
      <w:pPr>
        <w:spacing w:line="360" w:lineRule="auto"/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Pr="006A28AE">
        <w:rPr>
          <w:rFonts w:ascii="Arial" w:hAnsi="Arial" w:cs="Arial"/>
        </w:rPr>
        <w:t xml:space="preserve">solicitação se faz necessária pois, muitos munícipes estão alegando que </w:t>
      </w:r>
      <w:r>
        <w:rPr>
          <w:rFonts w:ascii="Arial" w:hAnsi="Arial" w:cs="Arial"/>
        </w:rPr>
        <w:t xml:space="preserve">as </w:t>
      </w:r>
      <w:r w:rsidRPr="006A28AE">
        <w:rPr>
          <w:rFonts w:ascii="Arial" w:hAnsi="Arial" w:cs="Arial"/>
        </w:rPr>
        <w:t>rua</w:t>
      </w:r>
      <w:r>
        <w:rPr>
          <w:rFonts w:ascii="Arial" w:hAnsi="Arial" w:cs="Arial"/>
        </w:rPr>
        <w:t xml:space="preserve">s do Bairro </w:t>
      </w:r>
      <w:r w:rsidR="004A7026">
        <w:rPr>
          <w:rFonts w:ascii="Arial" w:hAnsi="Arial" w:cs="Arial"/>
        </w:rPr>
        <w:t xml:space="preserve">do Jardim </w:t>
      </w:r>
      <w:r>
        <w:rPr>
          <w:rFonts w:ascii="Arial" w:hAnsi="Arial" w:cs="Arial"/>
        </w:rPr>
        <w:t xml:space="preserve">São Luiz </w:t>
      </w:r>
      <w:r w:rsidR="004A7026">
        <w:rPr>
          <w:rFonts w:ascii="Arial" w:hAnsi="Arial" w:cs="Arial"/>
        </w:rPr>
        <w:t>encontram</w:t>
      </w:r>
      <w:r>
        <w:rPr>
          <w:rFonts w:ascii="Arial" w:hAnsi="Arial" w:cs="Arial"/>
        </w:rPr>
        <w:t>-se</w:t>
      </w:r>
      <w:r w:rsidRPr="006A28AE">
        <w:rPr>
          <w:rFonts w:ascii="Arial" w:hAnsi="Arial" w:cs="Arial"/>
        </w:rPr>
        <w:t xml:space="preserve"> em uma situação precária, com a presença de buracos e valas, assim prejudicando a passagem de veículos e pedestres, podendo ocasionar acidentes, </w:t>
      </w:r>
      <w:r>
        <w:rPr>
          <w:rFonts w:ascii="Arial" w:hAnsi="Arial" w:cs="Arial"/>
        </w:rPr>
        <w:t xml:space="preserve">por este motivo, é de suma importância o recapeamento asfáltico, pois </w:t>
      </w:r>
      <w:r w:rsidRPr="006A28AE">
        <w:rPr>
          <w:rFonts w:ascii="Arial" w:hAnsi="Arial" w:cs="Arial"/>
        </w:rPr>
        <w:t>irá proporc</w:t>
      </w:r>
      <w:r w:rsidRPr="006A28AE">
        <w:rPr>
          <w:rFonts w:ascii="Arial" w:hAnsi="Arial" w:cs="Arial"/>
        </w:rPr>
        <w:t xml:space="preserve">ionar aos residentes </w:t>
      </w:r>
      <w:r>
        <w:rPr>
          <w:rFonts w:ascii="Arial" w:hAnsi="Arial" w:cs="Arial"/>
        </w:rPr>
        <w:t xml:space="preserve"> e aos motoristas de veículos </w:t>
      </w:r>
      <w:r w:rsidRPr="006A28AE">
        <w:rPr>
          <w:rFonts w:ascii="Arial" w:hAnsi="Arial" w:cs="Arial"/>
        </w:rPr>
        <w:t xml:space="preserve">mais conforto, melhora das condições de limpeza, contribuindo também </w:t>
      </w:r>
      <w:r w:rsidRPr="006A28AE">
        <w:rPr>
          <w:rFonts w:ascii="Arial" w:hAnsi="Arial" w:cs="Arial"/>
        </w:rPr>
        <w:lastRenderedPageBreak/>
        <w:t>para a saúde pública, qualidade de vida, desenvolvimento da rua e proporcionaria níveis satisfatórios de segurança e mobilidade.</w:t>
      </w:r>
    </w:p>
    <w:p w:rsidR="004A7026" w:rsidRDefault="004A7026" w:rsidP="006A28AE">
      <w:pPr>
        <w:spacing w:line="360" w:lineRule="auto"/>
        <w:ind w:firstLine="851"/>
        <w:rPr>
          <w:rFonts w:ascii="Arial" w:hAnsi="Arial" w:cs="Arial"/>
        </w:rPr>
      </w:pPr>
    </w:p>
    <w:p w:rsidR="004A7026" w:rsidRDefault="004A7026" w:rsidP="006A28AE">
      <w:pPr>
        <w:spacing w:line="360" w:lineRule="auto"/>
        <w:ind w:firstLine="851"/>
        <w:rPr>
          <w:rFonts w:ascii="Arial" w:hAnsi="Arial" w:cs="Arial"/>
        </w:rPr>
      </w:pPr>
    </w:p>
    <w:p w:rsidR="004A7026" w:rsidRDefault="004A7026" w:rsidP="006A28AE">
      <w:pPr>
        <w:spacing w:line="360" w:lineRule="auto"/>
        <w:ind w:firstLine="851"/>
        <w:rPr>
          <w:rFonts w:ascii="Arial" w:hAnsi="Arial" w:cs="Arial"/>
        </w:rPr>
      </w:pPr>
    </w:p>
    <w:p w:rsidR="004A7026" w:rsidRDefault="004A7026" w:rsidP="006A28AE">
      <w:pPr>
        <w:spacing w:line="360" w:lineRule="auto"/>
        <w:ind w:firstLine="851"/>
        <w:rPr>
          <w:rFonts w:ascii="Arial" w:hAnsi="Arial" w:cs="Arial"/>
        </w:rPr>
      </w:pPr>
    </w:p>
    <w:p w:rsidR="004A7026" w:rsidRPr="00E01020" w:rsidRDefault="004A7026" w:rsidP="006A28AE">
      <w:pPr>
        <w:spacing w:line="360" w:lineRule="auto"/>
        <w:ind w:firstLine="851"/>
        <w:rPr>
          <w:rFonts w:ascii="Arial" w:hAnsi="Arial" w:cs="Arial"/>
        </w:rPr>
      </w:pPr>
    </w:p>
    <w:p w:rsidR="00723DF3" w:rsidRDefault="00F21ACB" w:rsidP="004A7026">
      <w:pPr>
        <w:ind w:firstLine="567"/>
        <w:jc w:val="center"/>
        <w:rPr>
          <w:rFonts w:ascii="Arial" w:hAnsi="Arial" w:cs="Arial"/>
        </w:rPr>
      </w:pPr>
      <w:r w:rsidRPr="00E01020">
        <w:rPr>
          <w:rFonts w:ascii="Arial" w:hAnsi="Arial" w:cs="Arial"/>
        </w:rPr>
        <w:t>Sala das Sessões Bemvindo Moreira Nery</w:t>
      </w:r>
      <w:r w:rsidR="00456E93">
        <w:rPr>
          <w:rFonts w:ascii="Arial" w:hAnsi="Arial" w:cs="Arial"/>
        </w:rPr>
        <w:t>,</w:t>
      </w:r>
      <w:r w:rsidR="006B3C94">
        <w:rPr>
          <w:rFonts w:ascii="Arial" w:hAnsi="Arial" w:cs="Arial"/>
        </w:rPr>
        <w:t xml:space="preserve"> 22</w:t>
      </w:r>
      <w:r w:rsidR="00456E93">
        <w:rPr>
          <w:rFonts w:ascii="Arial" w:hAnsi="Arial" w:cs="Arial"/>
        </w:rPr>
        <w:t xml:space="preserve"> de </w:t>
      </w:r>
      <w:r w:rsidR="006B3C94">
        <w:rPr>
          <w:rFonts w:ascii="Arial" w:hAnsi="Arial" w:cs="Arial"/>
        </w:rPr>
        <w:t>agosto</w:t>
      </w:r>
      <w:r w:rsidR="00456E93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723DF3" w:rsidRPr="00E01020" w:rsidRDefault="00723DF3" w:rsidP="00723DF3">
      <w:pPr>
        <w:tabs>
          <w:tab w:val="left" w:pos="5175"/>
        </w:tabs>
        <w:rPr>
          <w:rFonts w:ascii="Arial" w:hAnsi="Arial" w:cs="Arial"/>
        </w:rPr>
      </w:pPr>
    </w:p>
    <w:p w:rsidR="00723DF3" w:rsidRDefault="00723DF3" w:rsidP="00723DF3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23DF3" w:rsidRDefault="00F21ACB" w:rsidP="00723DF3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10734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DF3" w:rsidRDefault="00723DF3" w:rsidP="00723DF3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23DF3" w:rsidRPr="00840218" w:rsidRDefault="00F21ACB" w:rsidP="00723DF3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723DF3" w:rsidRPr="00840218" w:rsidRDefault="00F21ACB" w:rsidP="00723DF3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540850" w:rsidRDefault="00F21ACB" w:rsidP="00540850">
      <w:pPr>
        <w:tabs>
          <w:tab w:val="left" w:pos="2280"/>
        </w:tabs>
        <w:ind w:firstLine="708"/>
        <w:jc w:val="center"/>
      </w:pPr>
      <w:r>
        <w:rPr>
          <w:rFonts w:ascii="Arial" w:hAnsi="Arial" w:cs="Arial"/>
          <w:b/>
        </w:rPr>
        <w:t>Vereador</w:t>
      </w:r>
    </w:p>
    <w:sectPr w:rsidR="00540850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B" w:rsidRDefault="00F21ACB">
      <w:r>
        <w:separator/>
      </w:r>
    </w:p>
  </w:endnote>
  <w:endnote w:type="continuationSeparator" w:id="0">
    <w:p w:rsidR="00F21ACB" w:rsidRDefault="00F21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21AC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B75F4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B" w:rsidRDefault="00F21ACB">
      <w:r>
        <w:separator/>
      </w:r>
    </w:p>
  </w:footnote>
  <w:footnote w:type="continuationSeparator" w:id="0">
    <w:p w:rsidR="00F21ACB" w:rsidRDefault="00F21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21AC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21AC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21AC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778960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E1CCBB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896DF4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93A854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0BA1CF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FA8E87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2EE38F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95C240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DD6C30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BA07EA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AAE4E8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872493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40A1B0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0207C3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264DF2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770861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248634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E5250A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72A61"/>
    <w:rsid w:val="00074A8F"/>
    <w:rsid w:val="00084280"/>
    <w:rsid w:val="000B08EA"/>
    <w:rsid w:val="001207F6"/>
    <w:rsid w:val="001D3B28"/>
    <w:rsid w:val="002655B7"/>
    <w:rsid w:val="002757F4"/>
    <w:rsid w:val="002E6D4A"/>
    <w:rsid w:val="002F1A33"/>
    <w:rsid w:val="003209C7"/>
    <w:rsid w:val="00390333"/>
    <w:rsid w:val="003A15D7"/>
    <w:rsid w:val="003A5FC0"/>
    <w:rsid w:val="003B75F4"/>
    <w:rsid w:val="003C629E"/>
    <w:rsid w:val="00426C62"/>
    <w:rsid w:val="00456E93"/>
    <w:rsid w:val="00497288"/>
    <w:rsid w:val="004A7026"/>
    <w:rsid w:val="004B11B6"/>
    <w:rsid w:val="004E2A59"/>
    <w:rsid w:val="004E6BDE"/>
    <w:rsid w:val="00506B0E"/>
    <w:rsid w:val="00540850"/>
    <w:rsid w:val="005A45B2"/>
    <w:rsid w:val="005B41FE"/>
    <w:rsid w:val="005C3136"/>
    <w:rsid w:val="00661CF0"/>
    <w:rsid w:val="006A28AE"/>
    <w:rsid w:val="006A4B7F"/>
    <w:rsid w:val="006A7D1D"/>
    <w:rsid w:val="006B3C94"/>
    <w:rsid w:val="006D0F20"/>
    <w:rsid w:val="006F3164"/>
    <w:rsid w:val="00723DF3"/>
    <w:rsid w:val="00780D4E"/>
    <w:rsid w:val="007F286A"/>
    <w:rsid w:val="0081171C"/>
    <w:rsid w:val="008230A3"/>
    <w:rsid w:val="00840218"/>
    <w:rsid w:val="00880B59"/>
    <w:rsid w:val="00927526"/>
    <w:rsid w:val="0096759F"/>
    <w:rsid w:val="0097673D"/>
    <w:rsid w:val="00991D21"/>
    <w:rsid w:val="009D5962"/>
    <w:rsid w:val="00A434D5"/>
    <w:rsid w:val="00A7476F"/>
    <w:rsid w:val="00A82CA3"/>
    <w:rsid w:val="00BB2E04"/>
    <w:rsid w:val="00BC0B06"/>
    <w:rsid w:val="00BD5E2F"/>
    <w:rsid w:val="00C15217"/>
    <w:rsid w:val="00C17469"/>
    <w:rsid w:val="00C40AF5"/>
    <w:rsid w:val="00C76CEB"/>
    <w:rsid w:val="00CD1705"/>
    <w:rsid w:val="00CD2A37"/>
    <w:rsid w:val="00CE70A5"/>
    <w:rsid w:val="00D130C7"/>
    <w:rsid w:val="00D80D69"/>
    <w:rsid w:val="00D923D6"/>
    <w:rsid w:val="00DB16A3"/>
    <w:rsid w:val="00E01020"/>
    <w:rsid w:val="00E35261"/>
    <w:rsid w:val="00E57395"/>
    <w:rsid w:val="00E94A61"/>
    <w:rsid w:val="00EB2F71"/>
    <w:rsid w:val="00F20983"/>
    <w:rsid w:val="00F21ACB"/>
    <w:rsid w:val="00F534EC"/>
    <w:rsid w:val="00F72F43"/>
    <w:rsid w:val="00F95E20"/>
    <w:rsid w:val="00FD54C9"/>
    <w:rsid w:val="00FF3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484AD21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A3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2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A5C20-16A5-41E3-AF8C-0EB62C465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0</TotalTime>
  <Pages>2</Pages>
  <Words>218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</cp:revision>
  <cp:lastPrinted>2019-10-31T19:00:00Z</cp:lastPrinted>
  <dcterms:created xsi:type="dcterms:W3CDTF">2022-08-23T16:54:00Z</dcterms:created>
  <dcterms:modified xsi:type="dcterms:W3CDTF">2022-08-24T15:51:00Z</dcterms:modified>
</cp:coreProperties>
</file>