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3379F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MOÇÃO DE APLAUSOS Nº 575</w:t>
      </w:r>
      <w:bookmarkStart w:id="0" w:name="_GoBack"/>
      <w:bookmarkEnd w:id="0"/>
      <w:r w:rsidR="009C3A8C"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9C3A8C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>i, vem por meio do vereador Wellington José dos Santos – Sarará, que subscreve esse documento, faz a solicitação do pedid</w:t>
      </w:r>
      <w:r w:rsidR="00FA3B39">
        <w:rPr>
          <w:rFonts w:ascii="Arial" w:eastAsia="Calibri" w:hAnsi="Arial" w:cs="Arial"/>
          <w:sz w:val="24"/>
          <w:szCs w:val="26"/>
          <w:lang w:eastAsia="en-US"/>
        </w:rPr>
        <w:t>o de moção de aplausos ao</w:t>
      </w:r>
      <w:r w:rsidR="00EB78D4">
        <w:rPr>
          <w:rFonts w:ascii="Arial" w:eastAsia="Calibri" w:hAnsi="Arial" w:cs="Arial"/>
          <w:sz w:val="24"/>
          <w:szCs w:val="26"/>
          <w:lang w:eastAsia="en-US"/>
        </w:rPr>
        <w:t xml:space="preserve"> Pastor</w:t>
      </w:r>
      <w:r w:rsidR="00EB78D4" w:rsidRPr="00EB78D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B78D4" w:rsidRPr="00EB78D4">
        <w:rPr>
          <w:rFonts w:ascii="Arial" w:eastAsia="Calibri" w:hAnsi="Arial" w:cs="Arial"/>
          <w:sz w:val="24"/>
          <w:szCs w:val="26"/>
          <w:lang w:eastAsia="en-US"/>
        </w:rPr>
        <w:t>Paulo Lopes Campos Fernandes Junior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9C3A8C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9C3A8C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FA3B39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A3B39" w:rsidRPr="00FA3B39">
        <w:rPr>
          <w:rFonts w:ascii="Arial" w:eastAsia="Calibri" w:hAnsi="Arial" w:cs="Arial"/>
          <w:sz w:val="24"/>
          <w:szCs w:val="24"/>
          <w:lang w:eastAsia="en-US"/>
        </w:rPr>
        <w:t>Pastor Paulo Lopes Campos Fernandes Junior</w:t>
      </w:r>
      <w:r w:rsidR="00FA3B39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9C3A8C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Morad</w:t>
      </w:r>
      <w:r w:rsidR="00FA3B39">
        <w:rPr>
          <w:rFonts w:ascii="Arial" w:eastAsia="Calibri" w:hAnsi="Arial" w:cs="Arial"/>
          <w:sz w:val="24"/>
          <w:szCs w:val="24"/>
          <w:lang w:eastAsia="en-US"/>
        </w:rPr>
        <w:t xml:space="preserve">or de Itapevi há 32 anos, Pastor Paulo Lopes Campos Fernandes Junior é casado 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>com Jackciane Fernandes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há 7 anos</w:t>
      </w:r>
      <w:r w:rsidR="00FA3B39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 xml:space="preserve"> pai de Pedro Brito Fernandes,</w:t>
      </w:r>
      <w:r w:rsidR="00FA3B39">
        <w:rPr>
          <w:rFonts w:ascii="Arial" w:eastAsia="Calibri" w:hAnsi="Arial" w:cs="Arial"/>
          <w:sz w:val="24"/>
          <w:szCs w:val="24"/>
          <w:lang w:eastAsia="en-US"/>
        </w:rPr>
        <w:t xml:space="preserve"> juntos na presença do Senhor construíram uma linda família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</w:p>
    <w:p w:rsidR="00B04489" w:rsidRDefault="009C3A8C" w:rsidP="009722E0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>
        <w:rPr>
          <w:rFonts w:ascii="Arial" w:eastAsia="Calibri" w:hAnsi="Arial" w:cs="Arial"/>
          <w:sz w:val="24"/>
          <w:szCs w:val="24"/>
          <w:lang w:eastAsia="en-US"/>
        </w:rPr>
        <w:t>águas no ano de 2002</w:t>
      </w:r>
      <w:r w:rsidR="00E87B6D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>
        <w:rPr>
          <w:rFonts w:ascii="Arial" w:eastAsia="Calibri" w:hAnsi="Arial" w:cs="Arial"/>
          <w:sz w:val="24"/>
          <w:szCs w:val="24"/>
          <w:lang w:eastAsia="en-US"/>
        </w:rPr>
        <w:t>Pastor Junior</w:t>
      </w:r>
      <w:r w:rsidR="00E87B6D">
        <w:rPr>
          <w:rFonts w:ascii="Arial" w:eastAsia="Calibri" w:hAnsi="Arial" w:cs="Arial"/>
          <w:sz w:val="24"/>
          <w:szCs w:val="24"/>
          <w:lang w:eastAsia="en-US"/>
        </w:rPr>
        <w:t xml:space="preserve"> também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87B6D">
        <w:rPr>
          <w:rFonts w:ascii="Arial" w:eastAsia="Calibri" w:hAnsi="Arial" w:cs="Arial"/>
          <w:sz w:val="24"/>
          <w:szCs w:val="24"/>
          <w:lang w:eastAsia="en-US"/>
        </w:rPr>
        <w:t>é conhecido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pelo</w:t>
      </w:r>
      <w:r w:rsidR="00E87B6D">
        <w:rPr>
          <w:rFonts w:ascii="Arial" w:eastAsia="Calibri" w:hAnsi="Arial" w:cs="Arial"/>
          <w:sz w:val="24"/>
          <w:szCs w:val="24"/>
          <w:lang w:eastAsia="en-US"/>
        </w:rPr>
        <w:t xml:space="preserve"> incrível talento em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tocar saxofone nas igrejas e em divers</w:t>
      </w:r>
      <w:r w:rsidR="00E87B6D">
        <w:rPr>
          <w:rFonts w:ascii="Arial" w:eastAsia="Calibri" w:hAnsi="Arial" w:cs="Arial"/>
          <w:sz w:val="24"/>
          <w:szCs w:val="24"/>
          <w:lang w:eastAsia="en-US"/>
        </w:rPr>
        <w:t>os eventos.</w:t>
      </w:r>
    </w:p>
    <w:p w:rsidR="00E87B6D" w:rsidRDefault="009C3A8C" w:rsidP="00E87B6D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Pastor Júnior Fernandes (como é conhecido por todos) foi s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>eparado e consagrado ao D</w:t>
      </w:r>
      <w:r w:rsidRPr="00E87B6D">
        <w:rPr>
          <w:rFonts w:ascii="Arial" w:eastAsia="Calibri" w:hAnsi="Arial" w:cs="Arial"/>
          <w:sz w:val="24"/>
          <w:szCs w:val="24"/>
          <w:lang w:eastAsia="en-US"/>
        </w:rPr>
        <w:t>i</w:t>
      </w:r>
      <w:r w:rsidRPr="00E87B6D">
        <w:rPr>
          <w:rFonts w:ascii="Arial" w:eastAsia="Calibri" w:hAnsi="Arial" w:cs="Arial"/>
          <w:sz w:val="24"/>
          <w:szCs w:val="24"/>
          <w:lang w:eastAsia="en-US"/>
        </w:rPr>
        <w:t>aconato em 2012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consagrado ao 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>P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resbitério no ano de 2013 na Igreja Assembleia de Deus Ministério </w:t>
      </w:r>
      <w:r w:rsidRPr="00E87B6D">
        <w:rPr>
          <w:rFonts w:ascii="Arial" w:eastAsia="Calibri" w:hAnsi="Arial" w:cs="Arial"/>
          <w:sz w:val="24"/>
          <w:szCs w:val="24"/>
          <w:lang w:eastAsia="en-US"/>
        </w:rPr>
        <w:t>de Madureira em Itapevi,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onde congregava. </w:t>
      </w:r>
    </w:p>
    <w:p w:rsidR="00C955DB" w:rsidRPr="003B51B9" w:rsidRDefault="009C3A8C" w:rsidP="00EB78D4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No ano de 2016, já no seu atual ministério na Igreja Assembleia de Deus Missão Itapevi, o mesmo foi separado a </w:t>
      </w:r>
      <w:r>
        <w:rPr>
          <w:rFonts w:ascii="Arial" w:eastAsia="Calibri" w:hAnsi="Arial" w:cs="Arial"/>
          <w:sz w:val="24"/>
          <w:szCs w:val="24"/>
          <w:lang w:eastAsia="en-US"/>
        </w:rPr>
        <w:t>Evangelista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>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e logo a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 xml:space="preserve">pós </w:t>
      </w:r>
      <w:r>
        <w:rPr>
          <w:rFonts w:ascii="Arial" w:eastAsia="Calibri" w:hAnsi="Arial" w:cs="Arial"/>
          <w:sz w:val="24"/>
          <w:szCs w:val="24"/>
          <w:lang w:eastAsia="en-US"/>
        </w:rPr>
        <w:t>Consagrado como Pastor, desde então</w:t>
      </w:r>
      <w:r w:rsidR="00A268B7">
        <w:rPr>
          <w:rFonts w:ascii="Arial" w:eastAsia="Calibri" w:hAnsi="Arial" w:cs="Arial"/>
          <w:sz w:val="24"/>
          <w:szCs w:val="24"/>
          <w:lang w:eastAsia="en-US"/>
        </w:rPr>
        <w:t>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tem se dedicado aos seus me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 xml:space="preserve">mbros debaixo da benção de Deus,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</w:t>
      </w:r>
      <w:r w:rsidR="00A268B7">
        <w:rPr>
          <w:rFonts w:ascii="Arial" w:eastAsia="Calibri" w:hAnsi="Arial" w:cs="Arial"/>
          <w:sz w:val="24"/>
          <w:szCs w:val="24"/>
          <w:lang w:eastAsia="en-US"/>
        </w:rPr>
        <w:t>s dias atuais precisamos de pessoas</w:t>
      </w:r>
      <w:r w:rsidR="00EB78D4">
        <w:rPr>
          <w:rFonts w:ascii="Arial" w:eastAsia="Calibri" w:hAnsi="Arial" w:cs="Arial"/>
          <w:sz w:val="24"/>
          <w:szCs w:val="24"/>
          <w:lang w:eastAsia="en-US"/>
        </w:rPr>
        <w:t xml:space="preserve"> como Pastor Junior e sua família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9C3A8C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lastRenderedPageBreak/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>a fim de ex</w:t>
      </w:r>
      <w:r w:rsidR="00EB78D4">
        <w:rPr>
          <w:rFonts w:ascii="Arial" w:eastAsia="Calibri" w:hAnsi="Arial" w:cs="Arial"/>
          <w:sz w:val="24"/>
          <w:szCs w:val="26"/>
          <w:lang w:eastAsia="en-US"/>
        </w:rPr>
        <w:t>ternar respeito e satisfação,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EB78D4" w:rsidRPr="00EB78D4">
        <w:rPr>
          <w:rFonts w:ascii="Arial" w:eastAsia="Calibri" w:hAnsi="Arial" w:cs="Arial"/>
          <w:sz w:val="24"/>
          <w:szCs w:val="26"/>
          <w:lang w:eastAsia="en-US"/>
        </w:rPr>
        <w:t>ao Pastor Paulo Lopes Campos Fernandes Junior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pelo excelente trabalho executado em prol do nosso município.</w:t>
      </w:r>
    </w:p>
    <w:p w:rsidR="009543E1" w:rsidRPr="009543E1" w:rsidRDefault="009C3A8C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EB78D4">
        <w:rPr>
          <w:rFonts w:ascii="Arial" w:eastAsia="Calibri" w:hAnsi="Arial" w:cs="Arial"/>
          <w:b/>
          <w:sz w:val="24"/>
          <w:szCs w:val="26"/>
          <w:lang w:eastAsia="en-US"/>
        </w:rPr>
        <w:t>17 de Agosto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9C3A8C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7454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9C3A8C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9C3A8C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B04489" w:rsidRPr="008551E2" w:rsidRDefault="009C3A8C" w:rsidP="00E87B6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B04489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A8C" w:rsidRDefault="009C3A8C">
      <w:pPr>
        <w:spacing w:after="0" w:line="240" w:lineRule="auto"/>
      </w:pPr>
      <w:r>
        <w:separator/>
      </w:r>
    </w:p>
  </w:endnote>
  <w:endnote w:type="continuationSeparator" w:id="0">
    <w:p w:rsidR="009C3A8C" w:rsidRDefault="009C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A8C" w:rsidRDefault="009C3A8C">
      <w:pPr>
        <w:spacing w:after="0" w:line="240" w:lineRule="auto"/>
      </w:pPr>
      <w:r>
        <w:separator/>
      </w:r>
    </w:p>
  </w:footnote>
  <w:footnote w:type="continuationSeparator" w:id="0">
    <w:p w:rsidR="009C3A8C" w:rsidRDefault="009C3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3A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3A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3A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2D6F0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72A03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026BC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84DF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67C66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48DE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3CBE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46CEE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4822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9BCA5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4EAC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2D0CE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964C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585B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02E6E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CA4E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2E69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96205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1207F6"/>
    <w:rsid w:val="001422AF"/>
    <w:rsid w:val="00196FB7"/>
    <w:rsid w:val="00207161"/>
    <w:rsid w:val="002441EB"/>
    <w:rsid w:val="002655B7"/>
    <w:rsid w:val="002757F4"/>
    <w:rsid w:val="002E6D4A"/>
    <w:rsid w:val="003209C7"/>
    <w:rsid w:val="003324EA"/>
    <w:rsid w:val="003379F1"/>
    <w:rsid w:val="00353B16"/>
    <w:rsid w:val="00377102"/>
    <w:rsid w:val="003A5FC0"/>
    <w:rsid w:val="003B51B9"/>
    <w:rsid w:val="00426C62"/>
    <w:rsid w:val="004B11B6"/>
    <w:rsid w:val="004E2A59"/>
    <w:rsid w:val="004E5B27"/>
    <w:rsid w:val="00551D22"/>
    <w:rsid w:val="005C3136"/>
    <w:rsid w:val="005E380D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B10AB"/>
    <w:rsid w:val="00927526"/>
    <w:rsid w:val="009543E1"/>
    <w:rsid w:val="009722E0"/>
    <w:rsid w:val="0097673D"/>
    <w:rsid w:val="0098396D"/>
    <w:rsid w:val="00994E83"/>
    <w:rsid w:val="009C3A8C"/>
    <w:rsid w:val="00A268B7"/>
    <w:rsid w:val="00A300C9"/>
    <w:rsid w:val="00A7476F"/>
    <w:rsid w:val="00AC7395"/>
    <w:rsid w:val="00B04489"/>
    <w:rsid w:val="00B6161C"/>
    <w:rsid w:val="00BA1301"/>
    <w:rsid w:val="00BB2E04"/>
    <w:rsid w:val="00BC0B06"/>
    <w:rsid w:val="00BD5E2F"/>
    <w:rsid w:val="00C17469"/>
    <w:rsid w:val="00C955DB"/>
    <w:rsid w:val="00CD1705"/>
    <w:rsid w:val="00D42A0D"/>
    <w:rsid w:val="00D60A82"/>
    <w:rsid w:val="00D661DD"/>
    <w:rsid w:val="00D7224E"/>
    <w:rsid w:val="00D80D69"/>
    <w:rsid w:val="00D923D6"/>
    <w:rsid w:val="00E55388"/>
    <w:rsid w:val="00E57395"/>
    <w:rsid w:val="00E87B6D"/>
    <w:rsid w:val="00EA353B"/>
    <w:rsid w:val="00EB78D4"/>
    <w:rsid w:val="00EC1C5A"/>
    <w:rsid w:val="00F534EC"/>
    <w:rsid w:val="00F5747C"/>
    <w:rsid w:val="00F72F43"/>
    <w:rsid w:val="00FA3B39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BF6801C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80E96-E941-40EE-85E0-99961EF1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2019-10-31T19:00:00Z</cp:lastPrinted>
  <dcterms:created xsi:type="dcterms:W3CDTF">2022-08-17T18:17:00Z</dcterms:created>
  <dcterms:modified xsi:type="dcterms:W3CDTF">2022-08-17T18:51:00Z</dcterms:modified>
</cp:coreProperties>
</file>