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50B5C" w:rsidP="00750B5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Nº 532/2022</w:t>
      </w:r>
    </w:p>
    <w:p w:rsidR="00625DFD" w:rsidP="00750B5C">
      <w:pPr>
        <w:jc w:val="center"/>
        <w:rPr>
          <w:rFonts w:ascii="Arial" w:hAnsi="Arial" w:cs="Arial"/>
          <w:b/>
          <w:sz w:val="24"/>
          <w:szCs w:val="24"/>
        </w:rPr>
      </w:pPr>
    </w:p>
    <w:p w:rsidR="00750B5C" w:rsidP="00750B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 Câmara de Vereadores de Itapevi, por meio do Vereador Thiago da Silva Santos (</w:t>
      </w:r>
      <w:r>
        <w:rPr>
          <w:rFonts w:ascii="Arial" w:hAnsi="Arial" w:cs="Arial"/>
          <w:sz w:val="24"/>
          <w:szCs w:val="24"/>
        </w:rPr>
        <w:t>Thiaguinho</w:t>
      </w:r>
      <w:r>
        <w:rPr>
          <w:rFonts w:ascii="Arial" w:hAnsi="Arial" w:cs="Arial"/>
          <w:sz w:val="24"/>
          <w:szCs w:val="24"/>
        </w:rPr>
        <w:t>), aprova a Moção de Aplausos em reconhecimento a</w:t>
      </w:r>
      <w:r w:rsidR="00360924">
        <w:rPr>
          <w:rFonts w:ascii="Arial" w:hAnsi="Arial" w:cs="Arial"/>
          <w:sz w:val="24"/>
          <w:szCs w:val="24"/>
        </w:rPr>
        <w:t xml:space="preserve">o </w:t>
      </w:r>
      <w:r w:rsidR="001F486E">
        <w:rPr>
          <w:rFonts w:ascii="Arial" w:hAnsi="Arial" w:cs="Arial"/>
          <w:sz w:val="24"/>
          <w:szCs w:val="24"/>
        </w:rPr>
        <w:t>1º Sargento PM André Ribeiro Tavares</w:t>
      </w:r>
      <w:r w:rsidR="0036092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pelos relevantes serviços prestados ao nosso município de Itapevi.</w:t>
      </w:r>
    </w:p>
    <w:p w:rsidR="00750B5C" w:rsidP="00750B5C">
      <w:pPr>
        <w:jc w:val="both"/>
        <w:rPr>
          <w:rFonts w:ascii="Arial" w:hAnsi="Arial" w:cs="Arial"/>
          <w:sz w:val="24"/>
          <w:szCs w:val="24"/>
        </w:rPr>
      </w:pPr>
    </w:p>
    <w:p w:rsidR="00750B5C" w:rsidP="00750B5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:rsidR="00750B5C" w:rsidP="00750B5C">
      <w:pPr>
        <w:jc w:val="center"/>
        <w:rPr>
          <w:rFonts w:ascii="Arial" w:hAnsi="Arial" w:cs="Arial"/>
          <w:b/>
          <w:sz w:val="24"/>
          <w:szCs w:val="24"/>
        </w:rPr>
      </w:pPr>
    </w:p>
    <w:p w:rsidR="00360924" w:rsidP="0036092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 Câmara Municipal de Itapevi, por meio do vereador que subscreve este documento, aprova Moção de Aplauso, </w:t>
      </w:r>
      <w:r>
        <w:rPr>
          <w:rFonts w:ascii="Arial" w:hAnsi="Arial" w:cs="Arial"/>
          <w:sz w:val="24"/>
          <w:szCs w:val="24"/>
        </w:rPr>
        <w:t xml:space="preserve">ao </w:t>
      </w:r>
      <w:r w:rsidRPr="001F486E" w:rsidR="001F486E">
        <w:rPr>
          <w:rFonts w:ascii="Arial" w:hAnsi="Arial" w:cs="Arial"/>
          <w:sz w:val="24"/>
          <w:szCs w:val="24"/>
        </w:rPr>
        <w:t xml:space="preserve">1º Sargento PM André Ribeiro Tavares </w:t>
      </w:r>
      <w:r>
        <w:rPr>
          <w:rFonts w:ascii="Arial" w:hAnsi="Arial" w:cs="Arial"/>
          <w:sz w:val="24"/>
          <w:szCs w:val="24"/>
        </w:rPr>
        <w:t>pelos relevantes serviços prestados ao nosso município de Itapevi.</w:t>
      </w:r>
    </w:p>
    <w:p w:rsidR="00AC79A8" w:rsidRPr="00AC79A8" w:rsidP="00AC79A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AC79A8">
        <w:rPr>
          <w:rFonts w:ascii="Arial" w:hAnsi="Arial" w:cs="Arial"/>
          <w:sz w:val="24"/>
          <w:szCs w:val="24"/>
        </w:rPr>
        <w:t xml:space="preserve">Solicitados pelo CB PM Rodrigo (efetivo da 3 Cia do 20°BPM/M), para </w:t>
      </w:r>
      <w:r>
        <w:rPr>
          <w:rFonts w:ascii="Arial" w:hAnsi="Arial" w:cs="Arial"/>
          <w:sz w:val="24"/>
          <w:szCs w:val="24"/>
        </w:rPr>
        <w:t>comparecerem</w:t>
      </w:r>
      <w:r w:rsidRPr="00AC79A8">
        <w:rPr>
          <w:rFonts w:ascii="Arial" w:hAnsi="Arial" w:cs="Arial"/>
          <w:sz w:val="24"/>
          <w:szCs w:val="24"/>
        </w:rPr>
        <w:t xml:space="preserve"> a uma festa de aniversário de (04) quatro anos da pequena ELENA, pela Rua: Cação, 32, afim de prestigia-la.</w:t>
      </w:r>
    </w:p>
    <w:p w:rsidR="00AC79A8" w:rsidP="00AC79A8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Deslocaram-se</w:t>
      </w:r>
      <w:r w:rsidRPr="00AC79A8">
        <w:rPr>
          <w:rFonts w:ascii="Arial" w:hAnsi="Arial" w:cs="Arial"/>
          <w:sz w:val="24"/>
          <w:szCs w:val="24"/>
        </w:rPr>
        <w:t xml:space="preserve"> para o local, </w:t>
      </w:r>
      <w:r>
        <w:rPr>
          <w:rFonts w:ascii="Arial" w:hAnsi="Arial" w:cs="Arial"/>
          <w:sz w:val="24"/>
          <w:szCs w:val="24"/>
        </w:rPr>
        <w:t>fizeram</w:t>
      </w:r>
      <w:r w:rsidRPr="00AC79A8">
        <w:rPr>
          <w:rFonts w:ascii="Arial" w:hAnsi="Arial" w:cs="Arial"/>
          <w:sz w:val="24"/>
          <w:szCs w:val="24"/>
        </w:rPr>
        <w:t xml:space="preserve"> contato com </w:t>
      </w:r>
      <w:r w:rsidRPr="00AC79A8">
        <w:rPr>
          <w:rFonts w:ascii="Arial" w:hAnsi="Arial" w:cs="Arial"/>
          <w:sz w:val="24"/>
          <w:szCs w:val="24"/>
        </w:rPr>
        <w:t>os responsáveis</w:t>
      </w:r>
      <w:r w:rsidRPr="00AC79A8">
        <w:rPr>
          <w:rFonts w:ascii="Arial" w:hAnsi="Arial" w:cs="Arial"/>
          <w:sz w:val="24"/>
          <w:szCs w:val="24"/>
        </w:rPr>
        <w:t xml:space="preserve"> pela organização da festa e durante alguns minutos </w:t>
      </w:r>
      <w:r>
        <w:rPr>
          <w:rFonts w:ascii="Arial" w:hAnsi="Arial" w:cs="Arial"/>
          <w:sz w:val="24"/>
          <w:szCs w:val="24"/>
        </w:rPr>
        <w:t>participaram</w:t>
      </w:r>
      <w:r w:rsidRPr="00AC79A8">
        <w:rPr>
          <w:rFonts w:ascii="Arial" w:hAnsi="Arial" w:cs="Arial"/>
          <w:sz w:val="24"/>
          <w:szCs w:val="24"/>
        </w:rPr>
        <w:t xml:space="preserve"> a título de homenagear a aniversariante, foram feitas algumas imagens e vídeos por parte dos organizadores, bem como divulgação em rede social.</w:t>
      </w:r>
      <w:r>
        <w:rPr>
          <w:rFonts w:ascii="Arial" w:hAnsi="Arial" w:cs="Arial"/>
          <w:sz w:val="24"/>
          <w:szCs w:val="24"/>
        </w:rPr>
        <w:t xml:space="preserve"> </w:t>
      </w:r>
    </w:p>
    <w:p w:rsidR="00750B5C" w:rsidP="0013754B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reconhecimento a Casa Legislativa deste município, representando os munícipes desta terra, vem de público, exter</w:t>
      </w:r>
      <w:r w:rsidR="00360924">
        <w:rPr>
          <w:rFonts w:ascii="Arial" w:hAnsi="Arial" w:cs="Arial"/>
          <w:sz w:val="24"/>
          <w:szCs w:val="24"/>
        </w:rPr>
        <w:t>nar respe</w:t>
      </w:r>
      <w:bookmarkStart w:id="0" w:name="_GoBack"/>
      <w:bookmarkEnd w:id="0"/>
      <w:r w:rsidR="00360924">
        <w:rPr>
          <w:rFonts w:ascii="Arial" w:hAnsi="Arial" w:cs="Arial"/>
          <w:sz w:val="24"/>
          <w:szCs w:val="24"/>
        </w:rPr>
        <w:t>ito e satisfação a esta</w:t>
      </w:r>
      <w:r>
        <w:rPr>
          <w:rFonts w:ascii="Arial" w:hAnsi="Arial" w:cs="Arial"/>
          <w:sz w:val="24"/>
          <w:szCs w:val="24"/>
        </w:rPr>
        <w:t xml:space="preserve">s </w:t>
      </w:r>
      <w:r w:rsidR="00360924">
        <w:rPr>
          <w:rFonts w:ascii="Arial" w:hAnsi="Arial" w:cs="Arial"/>
          <w:sz w:val="24"/>
          <w:szCs w:val="24"/>
        </w:rPr>
        <w:t>pessoas</w:t>
      </w:r>
      <w:r>
        <w:rPr>
          <w:rFonts w:ascii="Arial" w:hAnsi="Arial" w:cs="Arial"/>
          <w:sz w:val="24"/>
          <w:szCs w:val="24"/>
        </w:rPr>
        <w:t xml:space="preserve"> de suma importância em nosso município</w:t>
      </w:r>
    </w:p>
    <w:p w:rsidR="00750B5C" w:rsidP="00750B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750B5C" w:rsidP="00750B5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</w:t>
      </w:r>
      <w:r>
        <w:rPr>
          <w:rFonts w:ascii="Arial" w:hAnsi="Arial" w:cs="Arial"/>
          <w:sz w:val="24"/>
          <w:szCs w:val="24"/>
        </w:rPr>
        <w:t>Bemvindo</w:t>
      </w:r>
      <w:r>
        <w:rPr>
          <w:rFonts w:ascii="Arial" w:hAnsi="Arial" w:cs="Arial"/>
          <w:sz w:val="24"/>
          <w:szCs w:val="24"/>
        </w:rPr>
        <w:t xml:space="preserve"> Moreira Nery, </w:t>
      </w:r>
      <w:r w:rsidR="001F486E">
        <w:rPr>
          <w:rFonts w:ascii="Arial" w:hAnsi="Arial" w:cs="Arial"/>
          <w:sz w:val="24"/>
          <w:szCs w:val="24"/>
        </w:rPr>
        <w:t>09</w:t>
      </w:r>
      <w:r>
        <w:rPr>
          <w:rFonts w:ascii="Arial" w:hAnsi="Arial" w:cs="Arial"/>
          <w:sz w:val="24"/>
          <w:szCs w:val="24"/>
        </w:rPr>
        <w:t xml:space="preserve"> de </w:t>
      </w:r>
      <w:r w:rsidR="001F486E">
        <w:rPr>
          <w:rFonts w:ascii="Arial" w:hAnsi="Arial" w:cs="Arial"/>
          <w:sz w:val="24"/>
          <w:szCs w:val="24"/>
        </w:rPr>
        <w:t>agosto</w:t>
      </w:r>
      <w:r>
        <w:rPr>
          <w:rFonts w:ascii="Arial" w:hAnsi="Arial" w:cs="Arial"/>
          <w:sz w:val="24"/>
          <w:szCs w:val="24"/>
        </w:rPr>
        <w:t xml:space="preserve"> de </w:t>
      </w:r>
      <w:r w:rsidR="00360924">
        <w:rPr>
          <w:rFonts w:ascii="Arial" w:hAnsi="Arial" w:cs="Arial"/>
          <w:sz w:val="24"/>
          <w:szCs w:val="24"/>
        </w:rPr>
        <w:t>2022</w:t>
      </w:r>
      <w:r>
        <w:rPr>
          <w:rFonts w:ascii="Arial" w:hAnsi="Arial" w:cs="Arial"/>
          <w:sz w:val="24"/>
          <w:szCs w:val="24"/>
        </w:rPr>
        <w:t>.</w:t>
      </w:r>
      <w:r w:rsidR="00D45D55">
        <w:rPr>
          <w:noProof/>
          <w:lang w:eastAsia="pt-BR"/>
        </w:rPr>
        <w:drawing>
          <wp:inline distT="0" distB="0" distL="0" distR="0">
            <wp:extent cx="2590800" cy="1114425"/>
            <wp:effectExtent l="0" t="0" r="0" b="0"/>
            <wp:docPr id="1" name="Imagem 1" descr="Thiago da Silva Santos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47848" name="Imagem 1" descr="Thiago da Silva Santos-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B5C" w:rsidP="00750B5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 THIAGUINHO SILVA</w:t>
      </w:r>
    </w:p>
    <w:p w:rsidR="00750B5C" w:rsidP="00750B5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Vice-presidente</w:t>
      </w:r>
    </w:p>
    <w:p w:rsidR="008C2371" w:rsidRPr="00AC79A8" w:rsidP="00AC79A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Líder do governo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FC6525"/>
    <w:multiLevelType w:val="hybridMultilevel"/>
    <w:tmpl w:val="38487DEA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C56BF"/>
    <w:multiLevelType w:val="hybridMultilevel"/>
    <w:tmpl w:val="3F4C9BCE"/>
    <w:lvl w:ilvl="0">
      <w:start w:val="1"/>
      <w:numFmt w:val="upperRoman"/>
      <w:lvlText w:val="%1."/>
      <w:lvlJc w:val="righ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63D6303"/>
    <w:multiLevelType w:val="hybridMultilevel"/>
    <w:tmpl w:val="797CF7F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B5C"/>
    <w:rsid w:val="00004589"/>
    <w:rsid w:val="00042100"/>
    <w:rsid w:val="00074A8F"/>
    <w:rsid w:val="000B51D4"/>
    <w:rsid w:val="001207F6"/>
    <w:rsid w:val="0013754B"/>
    <w:rsid w:val="0016200B"/>
    <w:rsid w:val="001E64D3"/>
    <w:rsid w:val="001F486E"/>
    <w:rsid w:val="002655B7"/>
    <w:rsid w:val="002757F4"/>
    <w:rsid w:val="002E6D4A"/>
    <w:rsid w:val="003209C7"/>
    <w:rsid w:val="00360924"/>
    <w:rsid w:val="003A5FC0"/>
    <w:rsid w:val="003C63DD"/>
    <w:rsid w:val="003F1A17"/>
    <w:rsid w:val="00426C62"/>
    <w:rsid w:val="004B11B6"/>
    <w:rsid w:val="004E2A59"/>
    <w:rsid w:val="00546875"/>
    <w:rsid w:val="00557486"/>
    <w:rsid w:val="005973B3"/>
    <w:rsid w:val="005C3136"/>
    <w:rsid w:val="005E6BA7"/>
    <w:rsid w:val="00624C5F"/>
    <w:rsid w:val="00625DFD"/>
    <w:rsid w:val="00642172"/>
    <w:rsid w:val="00653CF8"/>
    <w:rsid w:val="00661CF0"/>
    <w:rsid w:val="006A4B7F"/>
    <w:rsid w:val="006A7D1D"/>
    <w:rsid w:val="006D0F20"/>
    <w:rsid w:val="006F3164"/>
    <w:rsid w:val="0071527B"/>
    <w:rsid w:val="00750B5C"/>
    <w:rsid w:val="00780D4E"/>
    <w:rsid w:val="007C2DA9"/>
    <w:rsid w:val="007F6CDD"/>
    <w:rsid w:val="008230A3"/>
    <w:rsid w:val="00837F21"/>
    <w:rsid w:val="008C2371"/>
    <w:rsid w:val="00927526"/>
    <w:rsid w:val="009605E8"/>
    <w:rsid w:val="0097673D"/>
    <w:rsid w:val="009A4C67"/>
    <w:rsid w:val="009B4EDE"/>
    <w:rsid w:val="00A067B2"/>
    <w:rsid w:val="00A15921"/>
    <w:rsid w:val="00A24D64"/>
    <w:rsid w:val="00A7476F"/>
    <w:rsid w:val="00A90F63"/>
    <w:rsid w:val="00AC79A8"/>
    <w:rsid w:val="00BB2E04"/>
    <w:rsid w:val="00BC0B06"/>
    <w:rsid w:val="00BD5E2F"/>
    <w:rsid w:val="00C17469"/>
    <w:rsid w:val="00C5194C"/>
    <w:rsid w:val="00CD1705"/>
    <w:rsid w:val="00D270C9"/>
    <w:rsid w:val="00D45D55"/>
    <w:rsid w:val="00D80D69"/>
    <w:rsid w:val="00E57395"/>
    <w:rsid w:val="00E609FF"/>
    <w:rsid w:val="00EA08C2"/>
    <w:rsid w:val="00F42617"/>
    <w:rsid w:val="00F534EC"/>
    <w:rsid w:val="00F72F43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63118CCE-506B-4457-B5CE-6075CD33C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0B5C"/>
    <w:pPr>
      <w:spacing w:line="254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\\CMIWG008A\Gabinete%208$\REQUERIMENTO\1%20-%20TIMBRADO.dotx" TargetMode="External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12DFCA-F8AA-4152-8DBA-9E3192B75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1 - TIMBRADO</Template>
  <TotalTime>3</TotalTime>
  <Pages>1</Pages>
  <Words>198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 08</cp:lastModifiedBy>
  <cp:revision>3</cp:revision>
  <cp:lastPrinted>2021-01-27T12:58:00Z</cp:lastPrinted>
  <dcterms:created xsi:type="dcterms:W3CDTF">2022-08-09T15:37:00Z</dcterms:created>
  <dcterms:modified xsi:type="dcterms:W3CDTF">2022-08-09T15:40:00Z</dcterms:modified>
</cp:coreProperties>
</file>