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A1AED" w:rsidP="00EC4922">
      <w:pPr>
        <w:tabs>
          <w:tab w:val="left" w:pos="4536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Indicação Nº 1600/2022</w:t>
      </w:r>
      <w:bookmarkStart w:id="0" w:name="_GoBack"/>
      <w:bookmarkEnd w:id="0"/>
    </w:p>
    <w:p w:rsidR="00EC4922" w:rsidP="00EC4922">
      <w:pPr>
        <w:tabs>
          <w:tab w:val="left" w:pos="4536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A1AED" w:rsidP="00640ACB">
      <w:pPr>
        <w:tabs>
          <w:tab w:val="left" w:pos="4536"/>
        </w:tabs>
        <w:spacing w:after="0" w:line="360" w:lineRule="auto"/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Súmula: </w:t>
      </w:r>
      <w:r w:rsidR="00E21CF2">
        <w:rPr>
          <w:rFonts w:ascii="Arial" w:hAnsi="Arial" w:cs="Arial"/>
          <w:sz w:val="24"/>
          <w:szCs w:val="24"/>
        </w:rPr>
        <w:t>Solicito providê</w:t>
      </w:r>
      <w:r>
        <w:rPr>
          <w:rFonts w:ascii="Arial" w:hAnsi="Arial" w:cs="Arial"/>
          <w:sz w:val="24"/>
          <w:szCs w:val="24"/>
        </w:rPr>
        <w:t xml:space="preserve">ncias do Poder Executivo, sobre </w:t>
      </w:r>
      <w:r w:rsidR="008A4300">
        <w:rPr>
          <w:rFonts w:ascii="Arial" w:hAnsi="Arial" w:cs="Arial"/>
          <w:sz w:val="24"/>
          <w:szCs w:val="24"/>
        </w:rPr>
        <w:t>a possibilidades de fornecer refeições aos pacientes do CAPS Jardim Portela.</w:t>
      </w:r>
    </w:p>
    <w:p w:rsidR="00640ACB" w:rsidP="00640ACB">
      <w:pPr>
        <w:tabs>
          <w:tab w:val="left" w:pos="4536"/>
        </w:tabs>
        <w:spacing w:after="0" w:line="360" w:lineRule="auto"/>
        <w:ind w:left="4536"/>
        <w:jc w:val="both"/>
        <w:rPr>
          <w:rFonts w:ascii="Arial" w:hAnsi="Arial" w:cs="Arial"/>
          <w:sz w:val="24"/>
          <w:szCs w:val="24"/>
        </w:rPr>
      </w:pPr>
    </w:p>
    <w:p w:rsidR="001A1AED" w:rsidP="00640AC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INDICO </w:t>
      </w:r>
      <w:r>
        <w:rPr>
          <w:rFonts w:ascii="Arial" w:hAnsi="Arial" w:cs="Arial"/>
          <w:sz w:val="24"/>
          <w:szCs w:val="24"/>
        </w:rPr>
        <w:t xml:space="preserve">à Mesa, depois de ouvido o douto plenário na forma regimental vigente, que seja oficiado ao Excelentíssimo Senhor Igor Soares, Prefeito do Município de Itapevi/SP, que </w:t>
      </w:r>
      <w:r w:rsidR="008A4300">
        <w:rPr>
          <w:rFonts w:ascii="Arial" w:hAnsi="Arial" w:cs="Arial"/>
          <w:sz w:val="24"/>
          <w:szCs w:val="24"/>
        </w:rPr>
        <w:t xml:space="preserve">interceda junto à secretaria competente, e </w:t>
      </w:r>
      <w:r w:rsidR="00E21CF2">
        <w:rPr>
          <w:rFonts w:ascii="Arial" w:hAnsi="Arial" w:cs="Arial"/>
          <w:sz w:val="24"/>
          <w:szCs w:val="24"/>
        </w:rPr>
        <w:t>nos informe</w:t>
      </w:r>
      <w:r w:rsidR="008A4300">
        <w:rPr>
          <w:rFonts w:ascii="Arial" w:hAnsi="Arial" w:cs="Arial"/>
          <w:sz w:val="24"/>
          <w:szCs w:val="24"/>
        </w:rPr>
        <w:t xml:space="preserve"> sobre a possibilidade de fornecer refeições </w:t>
      </w:r>
      <w:r w:rsidR="00E21CF2">
        <w:rPr>
          <w:rFonts w:ascii="Arial" w:hAnsi="Arial" w:cs="Arial"/>
          <w:sz w:val="24"/>
          <w:szCs w:val="24"/>
        </w:rPr>
        <w:t>aos pacientes d</w:t>
      </w:r>
      <w:r w:rsidR="008A4300">
        <w:rPr>
          <w:rFonts w:ascii="Arial" w:hAnsi="Arial" w:cs="Arial"/>
          <w:sz w:val="24"/>
          <w:szCs w:val="24"/>
        </w:rPr>
        <w:t>o CAPS Jardim Portela.</w:t>
      </w:r>
    </w:p>
    <w:p w:rsidR="008A4300" w:rsidP="00640AC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A1AED" w:rsidP="00640ACB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1A1AED" w:rsidP="00640ACB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Presidente;</w:t>
      </w:r>
    </w:p>
    <w:p w:rsidR="001A1AED" w:rsidP="00640ACB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Senhoras Vereadoras;</w:t>
      </w:r>
    </w:p>
    <w:p w:rsidR="001A1AED" w:rsidP="00640ACB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Senhores Vereadores;</w:t>
      </w:r>
    </w:p>
    <w:p w:rsidR="001A1AED" w:rsidP="00640ACB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E21CF2" w:rsidP="00640AC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Trata-se de uma reivindicação dos munícipes que procurara</w:t>
      </w:r>
      <w:r>
        <w:rPr>
          <w:rFonts w:ascii="Arial" w:hAnsi="Arial" w:cs="Arial"/>
          <w:sz w:val="24"/>
          <w:szCs w:val="24"/>
        </w:rPr>
        <w:t>m este vereador cobrando providências no sentido de viabilizar</w:t>
      </w:r>
      <w:r>
        <w:rPr>
          <w:rFonts w:ascii="Arial" w:hAnsi="Arial" w:cs="Arial"/>
          <w:sz w:val="24"/>
          <w:szCs w:val="24"/>
        </w:rPr>
        <w:t xml:space="preserve"> </w:t>
      </w:r>
      <w:r w:rsidR="008A4300">
        <w:rPr>
          <w:rFonts w:ascii="Arial" w:hAnsi="Arial" w:cs="Arial"/>
          <w:sz w:val="24"/>
          <w:szCs w:val="24"/>
        </w:rPr>
        <w:t xml:space="preserve">o fornecimento de refeições aos pacientes do </w:t>
      </w:r>
      <w:r>
        <w:rPr>
          <w:rFonts w:ascii="Arial" w:hAnsi="Arial" w:cs="Arial"/>
          <w:sz w:val="24"/>
          <w:szCs w:val="24"/>
        </w:rPr>
        <w:t>CAPS. D</w:t>
      </w:r>
      <w:r w:rsidR="008A4300">
        <w:rPr>
          <w:rFonts w:ascii="Arial" w:hAnsi="Arial" w:cs="Arial"/>
          <w:sz w:val="24"/>
          <w:szCs w:val="24"/>
        </w:rPr>
        <w:t>evido muitos pacien</w:t>
      </w:r>
      <w:r>
        <w:rPr>
          <w:rFonts w:ascii="Arial" w:hAnsi="Arial" w:cs="Arial"/>
          <w:sz w:val="24"/>
          <w:szCs w:val="24"/>
        </w:rPr>
        <w:t>tes ficarem o dia todo sob cuidados médicos</w:t>
      </w:r>
      <w:r w:rsidR="008A4300">
        <w:rPr>
          <w:rFonts w:ascii="Arial" w:hAnsi="Arial" w:cs="Arial"/>
          <w:sz w:val="24"/>
          <w:szCs w:val="24"/>
        </w:rPr>
        <w:t xml:space="preserve"> e n</w:t>
      </w:r>
      <w:r>
        <w:rPr>
          <w:rFonts w:ascii="Arial" w:hAnsi="Arial" w:cs="Arial"/>
          <w:sz w:val="24"/>
          <w:szCs w:val="24"/>
        </w:rPr>
        <w:t xml:space="preserve">ão se alimentarem, pois </w:t>
      </w:r>
      <w:r w:rsidR="008A4300">
        <w:rPr>
          <w:rFonts w:ascii="Arial" w:hAnsi="Arial" w:cs="Arial"/>
          <w:sz w:val="24"/>
          <w:szCs w:val="24"/>
        </w:rPr>
        <w:t>muitos não tem condições de comprar refeição.</w:t>
      </w:r>
    </w:p>
    <w:p w:rsidR="008A4300" w:rsidP="00640AC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Diante do exposto solicito a aprovação nobres pares, para a aprovação deste pedido.</w:t>
      </w:r>
    </w:p>
    <w:p w:rsidR="001A1AED" w:rsidP="00640AC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Sala das Sessões Benvindo M</w:t>
      </w:r>
      <w:r w:rsidR="00D464AA">
        <w:rPr>
          <w:rFonts w:ascii="Arial" w:hAnsi="Arial" w:cs="Arial"/>
          <w:sz w:val="24"/>
          <w:szCs w:val="24"/>
        </w:rPr>
        <w:t xml:space="preserve">oreira Nery, </w:t>
      </w:r>
      <w:r w:rsidR="00E21CF2">
        <w:rPr>
          <w:rFonts w:ascii="Arial" w:hAnsi="Arial" w:cs="Arial"/>
          <w:sz w:val="24"/>
          <w:szCs w:val="24"/>
        </w:rPr>
        <w:t xml:space="preserve">30 </w:t>
      </w:r>
      <w:r w:rsidR="00D464AA">
        <w:rPr>
          <w:rFonts w:ascii="Arial" w:hAnsi="Arial" w:cs="Arial"/>
          <w:sz w:val="24"/>
          <w:szCs w:val="24"/>
        </w:rPr>
        <w:t xml:space="preserve">de </w:t>
      </w:r>
      <w:r w:rsidR="00640ACB">
        <w:rPr>
          <w:rFonts w:ascii="Arial" w:hAnsi="Arial" w:cs="Arial"/>
          <w:sz w:val="24"/>
          <w:szCs w:val="24"/>
        </w:rPr>
        <w:t>junho</w:t>
      </w:r>
      <w:r w:rsidR="00D464AA">
        <w:rPr>
          <w:rFonts w:ascii="Arial" w:hAnsi="Arial" w:cs="Arial"/>
          <w:sz w:val="24"/>
          <w:szCs w:val="24"/>
        </w:rPr>
        <w:t xml:space="preserve"> de 2022</w:t>
      </w:r>
      <w:r>
        <w:rPr>
          <w:rFonts w:ascii="Arial" w:hAnsi="Arial" w:cs="Arial"/>
          <w:sz w:val="24"/>
          <w:szCs w:val="24"/>
        </w:rPr>
        <w:t>.</w:t>
      </w: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1657350</wp:posOffset>
            </wp:positionH>
            <wp:positionV relativeFrom="paragraph">
              <wp:posOffset>111125</wp:posOffset>
            </wp:positionV>
            <wp:extent cx="2392045" cy="1029970"/>
            <wp:effectExtent l="0" t="0" r="0" b="0"/>
            <wp:wrapNone/>
            <wp:docPr id="1" name="Imagem 1" descr="Thiago da Silva Santos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014821" name="Imagem 1" descr="Thiago da Silva Santos-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02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AED" w:rsidP="00640AC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640ACB" w:rsidP="00640AC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A1AED" w:rsidP="00640AC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A1AED" w:rsidP="00640ACB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Vereador Thiaguinho</w:t>
      </w:r>
      <w:r w:rsidR="00D464AA">
        <w:rPr>
          <w:rFonts w:ascii="Arial" w:hAnsi="Arial" w:cs="Arial"/>
          <w:sz w:val="24"/>
          <w:szCs w:val="24"/>
        </w:rPr>
        <w:t xml:space="preserve"> Silva </w:t>
      </w:r>
    </w:p>
    <w:p w:rsidR="001A1AED" w:rsidP="00640ACB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Vice-Presidente</w:t>
      </w:r>
    </w:p>
    <w:p w:rsidR="008C2371" w:rsidRPr="00640ACB" w:rsidP="00640ACB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Líder do Governo</w:t>
      </w:r>
    </w:p>
    <w:sectPr w:rsidSect="00E21CF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27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8FC6525"/>
    <w:multiLevelType w:val="hybridMultilevel"/>
    <w:tmpl w:val="38487DEA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0C56BF"/>
    <w:multiLevelType w:val="hybridMultilevel"/>
    <w:tmpl w:val="3F4C9BCE"/>
    <w:lvl w:ilvl="0">
      <w:start w:val="1"/>
      <w:numFmt w:val="upperRoman"/>
      <w:lvlText w:val="%1."/>
      <w:lvlJc w:val="righ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63D6303"/>
    <w:multiLevelType w:val="hybridMultilevel"/>
    <w:tmpl w:val="797CF7F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AED"/>
    <w:rsid w:val="00004589"/>
    <w:rsid w:val="00042100"/>
    <w:rsid w:val="00074A8F"/>
    <w:rsid w:val="001207F6"/>
    <w:rsid w:val="0016200B"/>
    <w:rsid w:val="001A1AED"/>
    <w:rsid w:val="001E64D3"/>
    <w:rsid w:val="002655B7"/>
    <w:rsid w:val="002757F4"/>
    <w:rsid w:val="002E6D4A"/>
    <w:rsid w:val="003209C7"/>
    <w:rsid w:val="003A5FC0"/>
    <w:rsid w:val="003C63DD"/>
    <w:rsid w:val="003F1A17"/>
    <w:rsid w:val="00426C62"/>
    <w:rsid w:val="004B11B6"/>
    <w:rsid w:val="004E2A59"/>
    <w:rsid w:val="00546875"/>
    <w:rsid w:val="005973B3"/>
    <w:rsid w:val="005C3136"/>
    <w:rsid w:val="005E6BA7"/>
    <w:rsid w:val="00624C5F"/>
    <w:rsid w:val="00640ACB"/>
    <w:rsid w:val="00642172"/>
    <w:rsid w:val="00653CF8"/>
    <w:rsid w:val="00661CF0"/>
    <w:rsid w:val="006A4B7F"/>
    <w:rsid w:val="006A7D1D"/>
    <w:rsid w:val="006D0F20"/>
    <w:rsid w:val="006F3164"/>
    <w:rsid w:val="0071527B"/>
    <w:rsid w:val="007308F2"/>
    <w:rsid w:val="00780D4E"/>
    <w:rsid w:val="007C2DA9"/>
    <w:rsid w:val="007F6CDD"/>
    <w:rsid w:val="008230A3"/>
    <w:rsid w:val="00837F21"/>
    <w:rsid w:val="008A4300"/>
    <w:rsid w:val="008C2371"/>
    <w:rsid w:val="00927526"/>
    <w:rsid w:val="009605E8"/>
    <w:rsid w:val="0097673D"/>
    <w:rsid w:val="009A4C67"/>
    <w:rsid w:val="009B4EDE"/>
    <w:rsid w:val="00A067B2"/>
    <w:rsid w:val="00A15921"/>
    <w:rsid w:val="00A24D64"/>
    <w:rsid w:val="00A7476F"/>
    <w:rsid w:val="00A90F63"/>
    <w:rsid w:val="00BB2E04"/>
    <w:rsid w:val="00BC0B06"/>
    <w:rsid w:val="00BD5E2F"/>
    <w:rsid w:val="00C17469"/>
    <w:rsid w:val="00C5194C"/>
    <w:rsid w:val="00CD1705"/>
    <w:rsid w:val="00D270C9"/>
    <w:rsid w:val="00D464AA"/>
    <w:rsid w:val="00D80D69"/>
    <w:rsid w:val="00E21CF2"/>
    <w:rsid w:val="00E57395"/>
    <w:rsid w:val="00E609FF"/>
    <w:rsid w:val="00EA08C2"/>
    <w:rsid w:val="00EC4922"/>
    <w:rsid w:val="00F42617"/>
    <w:rsid w:val="00F534EC"/>
    <w:rsid w:val="00F72F43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E537947-A8FC-4A34-8E6E-86CA62C0F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1AED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D:\Gabinete%208\1%20-%20TIMBRADO.dotx" TargetMode="External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C99F8A-6B61-4DA3-8470-8B908ABD8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1 - TIMBRADO</Template>
  <TotalTime>1</TotalTime>
  <Pages>1</Pages>
  <Words>165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</cp:lastModifiedBy>
  <cp:revision>2</cp:revision>
  <cp:lastPrinted>2021-01-27T12:58:00Z</cp:lastPrinted>
  <dcterms:created xsi:type="dcterms:W3CDTF">2022-06-30T18:10:00Z</dcterms:created>
  <dcterms:modified xsi:type="dcterms:W3CDTF">2022-06-30T18:10:00Z</dcterms:modified>
</cp:coreProperties>
</file>