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0D573F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1538DD">
        <w:rPr>
          <w:rFonts w:ascii="Arial" w:eastAsia="Calibri" w:hAnsi="Arial" w:cs="Arial"/>
          <w:b/>
          <w:sz w:val="24"/>
          <w:szCs w:val="26"/>
          <w:lang w:eastAsia="en-US"/>
        </w:rPr>
        <w:t>458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0D573F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7F6789">
        <w:rPr>
          <w:rFonts w:ascii="Arial" w:eastAsia="Calibri" w:hAnsi="Arial" w:cs="Arial"/>
          <w:sz w:val="24"/>
          <w:szCs w:val="26"/>
          <w:lang w:eastAsia="en-US"/>
        </w:rPr>
        <w:t>Alasson Alves Ribeiro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0D573F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0D573F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 xml:space="preserve">A presente moção de aplausos vem prestar as devidas homenagens </w:t>
      </w:r>
      <w:r w:rsidR="007F6789">
        <w:rPr>
          <w:rFonts w:ascii="Arial" w:eastAsia="Calibri" w:hAnsi="Arial" w:cs="Arial"/>
          <w:sz w:val="24"/>
          <w:szCs w:val="26"/>
          <w:lang w:eastAsia="en-US"/>
        </w:rPr>
        <w:t>Alasson Alves Ribeiro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0D573F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Morador de Itapevi desde os 9 </w:t>
      </w:r>
      <w:r>
        <w:rPr>
          <w:rFonts w:ascii="Arial" w:eastAsia="Calibri" w:hAnsi="Arial" w:cs="Arial"/>
          <w:sz w:val="24"/>
          <w:szCs w:val="24"/>
          <w:lang w:eastAsia="en-US"/>
        </w:rPr>
        <w:t>anos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>, senhor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Alasson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>
        <w:rPr>
          <w:rFonts w:ascii="Arial" w:eastAsia="Calibri" w:hAnsi="Arial" w:cs="Arial"/>
          <w:sz w:val="24"/>
          <w:szCs w:val="24"/>
          <w:lang w:eastAsia="en-US"/>
        </w:rPr>
        <w:t>Fernanda Lucia,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há mais de 6 anos.</w:t>
      </w:r>
    </w:p>
    <w:p w:rsidR="00353B16" w:rsidRPr="00353B16" w:rsidRDefault="000D573F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 integro e tem</w:t>
      </w:r>
      <w:r w:rsidR="00A87A37">
        <w:rPr>
          <w:rFonts w:ascii="Arial" w:eastAsia="Calibri" w:hAnsi="Arial" w:cs="Arial"/>
          <w:sz w:val="24"/>
          <w:szCs w:val="24"/>
          <w:lang w:eastAsia="en-US"/>
        </w:rPr>
        <w:t xml:space="preserve">ente a Deus, batizou-se nas águas em </w:t>
      </w:r>
      <w:r w:rsidR="007F6789">
        <w:rPr>
          <w:rFonts w:ascii="Arial" w:eastAsia="Calibri" w:hAnsi="Arial" w:cs="Arial"/>
          <w:sz w:val="24"/>
          <w:szCs w:val="24"/>
          <w:lang w:eastAsia="en-US"/>
        </w:rPr>
        <w:t>2011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desde </w:t>
      </w:r>
      <w:r w:rsidR="00A87A37">
        <w:rPr>
          <w:rFonts w:ascii="Arial" w:eastAsia="Calibri" w:hAnsi="Arial" w:cs="Arial"/>
          <w:sz w:val="24"/>
          <w:szCs w:val="24"/>
          <w:lang w:eastAsia="en-US"/>
        </w:rPr>
        <w:t>então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vem trabalhando em prol de vidas atra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vés do aconselhamento pastoral, </w:t>
      </w:r>
      <w:r>
        <w:rPr>
          <w:rFonts w:ascii="Arial" w:eastAsia="Calibri" w:hAnsi="Arial" w:cs="Arial"/>
          <w:sz w:val="24"/>
          <w:szCs w:val="24"/>
          <w:lang w:eastAsia="en-US"/>
        </w:rPr>
        <w:t>dirigindo igrejas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c</w:t>
      </w:r>
      <w:r>
        <w:rPr>
          <w:rFonts w:ascii="Arial" w:eastAsia="Calibri" w:hAnsi="Arial" w:cs="Arial"/>
          <w:sz w:val="24"/>
          <w:szCs w:val="24"/>
          <w:lang w:eastAsia="en-US"/>
        </w:rPr>
        <w:t>om excelência,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onde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</w:p>
    <w:p w:rsidR="00C955DB" w:rsidRPr="003B51B9" w:rsidRDefault="000D573F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os dias atuais precisamos de homens como esse que está sempre intercedendo por vidas e pela nossa </w:t>
      </w:r>
      <w:r w:rsidR="003B51B9">
        <w:rPr>
          <w:rFonts w:ascii="Arial" w:eastAsia="Calibri" w:hAnsi="Arial" w:cs="Arial"/>
          <w:sz w:val="24"/>
          <w:szCs w:val="24"/>
          <w:lang w:eastAsia="en-US"/>
        </w:rPr>
        <w:t>cidade, sendo um exemplo de fé.</w:t>
      </w:r>
    </w:p>
    <w:p w:rsidR="009543E1" w:rsidRPr="009543E1" w:rsidRDefault="000D573F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9715B6">
        <w:rPr>
          <w:rFonts w:ascii="Arial" w:eastAsia="Calibri" w:hAnsi="Arial" w:cs="Arial"/>
          <w:sz w:val="24"/>
          <w:szCs w:val="26"/>
          <w:lang w:eastAsia="en-US"/>
        </w:rPr>
        <w:t>senhor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A87A37" w:rsidRPr="00C955DB">
        <w:rPr>
          <w:rFonts w:ascii="Arial" w:eastAsia="Calibri" w:hAnsi="Arial" w:cs="Arial"/>
          <w:sz w:val="24"/>
          <w:szCs w:val="24"/>
          <w:lang w:eastAsia="en-US"/>
        </w:rPr>
        <w:t xml:space="preserve">ao </w:t>
      </w:r>
      <w:r w:rsidR="007F6789">
        <w:rPr>
          <w:rFonts w:ascii="Arial" w:eastAsia="Calibri" w:hAnsi="Arial" w:cs="Arial"/>
          <w:sz w:val="24"/>
          <w:szCs w:val="26"/>
          <w:lang w:eastAsia="en-US"/>
        </w:rPr>
        <w:t>Alasson Alves Ribeiro</w:t>
      </w:r>
      <w:r>
        <w:rPr>
          <w:rFonts w:ascii="Arial" w:eastAsia="Calibri" w:hAnsi="Arial" w:cs="Arial"/>
          <w:sz w:val="24"/>
          <w:szCs w:val="26"/>
          <w:lang w:eastAsia="en-US"/>
        </w:rPr>
        <w:t>, pelo excelente trabalho executado em prol do nosso município.</w:t>
      </w:r>
    </w:p>
    <w:p w:rsidR="009543E1" w:rsidRPr="009543E1" w:rsidRDefault="000D573F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Sessões Benvindo Moreira Nery,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 27</w:t>
      </w:r>
      <w:r w:rsidR="009715B6">
        <w:rPr>
          <w:rFonts w:ascii="Arial" w:eastAsia="Calibri" w:hAnsi="Arial" w:cs="Arial"/>
          <w:b/>
          <w:sz w:val="24"/>
          <w:szCs w:val="26"/>
          <w:lang w:eastAsia="en-US"/>
        </w:rPr>
        <w:t xml:space="preserve"> </w:t>
      </w:r>
      <w:r w:rsidR="00994E83">
        <w:rPr>
          <w:rFonts w:ascii="Arial" w:eastAsia="Calibri" w:hAnsi="Arial" w:cs="Arial"/>
          <w:b/>
          <w:sz w:val="24"/>
          <w:szCs w:val="26"/>
          <w:lang w:eastAsia="en-US"/>
        </w:rPr>
        <w:t xml:space="preserve">de 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Junho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0D573F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38822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0D573F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0D573F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0D573F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73F" w:rsidRDefault="000D573F">
      <w:pPr>
        <w:spacing w:after="0" w:line="240" w:lineRule="auto"/>
      </w:pPr>
      <w:r>
        <w:separator/>
      </w:r>
    </w:p>
  </w:endnote>
  <w:endnote w:type="continuationSeparator" w:id="0">
    <w:p w:rsidR="000D573F" w:rsidRDefault="000D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73F" w:rsidRDefault="000D573F">
      <w:pPr>
        <w:spacing w:after="0" w:line="240" w:lineRule="auto"/>
      </w:pPr>
      <w:r>
        <w:separator/>
      </w:r>
    </w:p>
  </w:footnote>
  <w:footnote w:type="continuationSeparator" w:id="0">
    <w:p w:rsidR="000D573F" w:rsidRDefault="000D5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57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57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57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4DA2A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941D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D08AD3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0699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4470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362C4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E2752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B12A2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D881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D48F5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D81E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E4F7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A2F4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36C3B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5CA8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AA0A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7B8F1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F402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B08EA"/>
    <w:rsid w:val="000D573F"/>
    <w:rsid w:val="0010351C"/>
    <w:rsid w:val="001207F6"/>
    <w:rsid w:val="001422AF"/>
    <w:rsid w:val="001440FC"/>
    <w:rsid w:val="001538DD"/>
    <w:rsid w:val="00196FB7"/>
    <w:rsid w:val="00202A78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26C62"/>
    <w:rsid w:val="004B11B6"/>
    <w:rsid w:val="004E2A59"/>
    <w:rsid w:val="00551D22"/>
    <w:rsid w:val="005C3136"/>
    <w:rsid w:val="00661CF0"/>
    <w:rsid w:val="00685D9C"/>
    <w:rsid w:val="006A4B7F"/>
    <w:rsid w:val="006A7D1D"/>
    <w:rsid w:val="006D0F20"/>
    <w:rsid w:val="006E4C5C"/>
    <w:rsid w:val="006F3164"/>
    <w:rsid w:val="00772F11"/>
    <w:rsid w:val="00780D4E"/>
    <w:rsid w:val="007F6789"/>
    <w:rsid w:val="008230A3"/>
    <w:rsid w:val="00840218"/>
    <w:rsid w:val="008551E2"/>
    <w:rsid w:val="008B10AB"/>
    <w:rsid w:val="00927526"/>
    <w:rsid w:val="009543E1"/>
    <w:rsid w:val="009715B6"/>
    <w:rsid w:val="0097673D"/>
    <w:rsid w:val="0098396D"/>
    <w:rsid w:val="00994E83"/>
    <w:rsid w:val="00A300C9"/>
    <w:rsid w:val="00A7476F"/>
    <w:rsid w:val="00A87A37"/>
    <w:rsid w:val="00B6161C"/>
    <w:rsid w:val="00B970FA"/>
    <w:rsid w:val="00BB2E04"/>
    <w:rsid w:val="00BC0B06"/>
    <w:rsid w:val="00BD5E2F"/>
    <w:rsid w:val="00C17469"/>
    <w:rsid w:val="00C66E98"/>
    <w:rsid w:val="00C955DB"/>
    <w:rsid w:val="00CD1705"/>
    <w:rsid w:val="00D42A0D"/>
    <w:rsid w:val="00D60A82"/>
    <w:rsid w:val="00D661DD"/>
    <w:rsid w:val="00D7224E"/>
    <w:rsid w:val="00D80D69"/>
    <w:rsid w:val="00D923D6"/>
    <w:rsid w:val="00E55388"/>
    <w:rsid w:val="00E57395"/>
    <w:rsid w:val="00EE0ECA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F4C6010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2CA96-47FA-478D-9A0A-9DB33112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4</cp:revision>
  <cp:lastPrinted>2019-10-31T19:00:00Z</cp:lastPrinted>
  <dcterms:created xsi:type="dcterms:W3CDTF">2022-06-27T17:18:00Z</dcterms:created>
  <dcterms:modified xsi:type="dcterms:W3CDTF">2022-06-27T18:15:00Z</dcterms:modified>
</cp:coreProperties>
</file>