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46788F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41049D">
        <w:rPr>
          <w:rFonts w:ascii="Arial" w:eastAsia="Calibri" w:hAnsi="Arial" w:cs="Arial"/>
          <w:b/>
          <w:sz w:val="24"/>
          <w:szCs w:val="26"/>
          <w:lang w:eastAsia="en-US"/>
        </w:rPr>
        <w:t>456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46788F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A87A37">
        <w:rPr>
          <w:rFonts w:ascii="Arial" w:eastAsia="Calibri" w:hAnsi="Arial" w:cs="Arial"/>
          <w:sz w:val="24"/>
          <w:szCs w:val="26"/>
          <w:lang w:eastAsia="en-US"/>
        </w:rPr>
        <w:t>Wilson da Silva Costa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46788F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46788F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A presente moção de aplausos vem prestar as devidas homenagens ao </w:t>
      </w:r>
      <w:r w:rsidR="00A87A37">
        <w:rPr>
          <w:rFonts w:ascii="Arial" w:eastAsia="Calibri" w:hAnsi="Arial" w:cs="Arial"/>
          <w:sz w:val="24"/>
          <w:szCs w:val="26"/>
          <w:lang w:eastAsia="en-US"/>
        </w:rPr>
        <w:t>Wilson da Silva Costa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46788F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Morador de Itapevi desde 1984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>, senhor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Wilson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>
        <w:rPr>
          <w:rFonts w:ascii="Arial" w:eastAsia="Calibri" w:hAnsi="Arial" w:cs="Arial"/>
          <w:sz w:val="24"/>
          <w:szCs w:val="24"/>
          <w:lang w:eastAsia="en-US"/>
        </w:rPr>
        <w:t>Izabel Cristina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sendo 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pai </w:t>
      </w:r>
      <w:r>
        <w:rPr>
          <w:rFonts w:ascii="Arial" w:eastAsia="Calibri" w:hAnsi="Arial" w:cs="Arial"/>
          <w:sz w:val="24"/>
          <w:szCs w:val="24"/>
          <w:lang w:eastAsia="en-US"/>
        </w:rPr>
        <w:t>de 1 lindo filho.</w:t>
      </w:r>
    </w:p>
    <w:p w:rsidR="00353B16" w:rsidRPr="00353B16" w:rsidRDefault="0046788F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 integro e tem</w:t>
      </w:r>
      <w:r w:rsidR="00A87A37">
        <w:rPr>
          <w:rFonts w:ascii="Arial" w:eastAsia="Calibri" w:hAnsi="Arial" w:cs="Arial"/>
          <w:sz w:val="24"/>
          <w:szCs w:val="24"/>
          <w:lang w:eastAsia="en-US"/>
        </w:rPr>
        <w:t>ente a Deus, batizou-se nas águas em 2009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desde </w:t>
      </w:r>
      <w:r w:rsidR="00A87A37">
        <w:rPr>
          <w:rFonts w:ascii="Arial" w:eastAsia="Calibri" w:hAnsi="Arial" w:cs="Arial"/>
          <w:sz w:val="24"/>
          <w:szCs w:val="24"/>
          <w:lang w:eastAsia="en-US"/>
        </w:rPr>
        <w:t>então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vem trabalhando em prol de vidas atra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vés do aconselhamento pastoral, </w:t>
      </w:r>
      <w:r>
        <w:rPr>
          <w:rFonts w:ascii="Arial" w:eastAsia="Calibri" w:hAnsi="Arial" w:cs="Arial"/>
          <w:sz w:val="24"/>
          <w:szCs w:val="24"/>
          <w:lang w:eastAsia="en-US"/>
        </w:rPr>
        <w:t>dirigindo igrejas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c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om </w:t>
      </w:r>
      <w:r>
        <w:rPr>
          <w:rFonts w:ascii="Arial" w:eastAsia="Calibri" w:hAnsi="Arial" w:cs="Arial"/>
          <w:sz w:val="24"/>
          <w:szCs w:val="24"/>
          <w:lang w:eastAsia="en-US"/>
        </w:rPr>
        <w:t>excelência, onde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</w:p>
    <w:p w:rsidR="00C955DB" w:rsidRPr="003B51B9" w:rsidRDefault="0046788F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os dias atuais precisamos de homens como esse que está sempre intercedendo por vidas e pela nossa </w:t>
      </w:r>
      <w:r w:rsidR="003B51B9"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46788F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>iante do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9715B6">
        <w:rPr>
          <w:rFonts w:ascii="Arial" w:eastAsia="Calibri" w:hAnsi="Arial" w:cs="Arial"/>
          <w:sz w:val="24"/>
          <w:szCs w:val="26"/>
          <w:lang w:eastAsia="en-US"/>
        </w:rPr>
        <w:t>senhor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A87A37" w:rsidRPr="00C955DB">
        <w:rPr>
          <w:rFonts w:ascii="Arial" w:eastAsia="Calibri" w:hAnsi="Arial" w:cs="Arial"/>
          <w:sz w:val="24"/>
          <w:szCs w:val="24"/>
          <w:lang w:eastAsia="en-US"/>
        </w:rPr>
        <w:t xml:space="preserve">ao </w:t>
      </w:r>
      <w:r w:rsidR="00A87A37">
        <w:rPr>
          <w:rFonts w:ascii="Arial" w:eastAsia="Calibri" w:hAnsi="Arial" w:cs="Arial"/>
          <w:sz w:val="24"/>
          <w:szCs w:val="26"/>
          <w:lang w:eastAsia="en-US"/>
        </w:rPr>
        <w:t>Wilson da Silva Costa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46788F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Benvindo Moreira Nery,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 27</w:t>
      </w:r>
      <w:r w:rsidR="009715B6">
        <w:rPr>
          <w:rFonts w:ascii="Arial" w:eastAsia="Calibri" w:hAnsi="Arial" w:cs="Arial"/>
          <w:b/>
          <w:sz w:val="24"/>
          <w:szCs w:val="26"/>
          <w:lang w:eastAsia="en-US"/>
        </w:rPr>
        <w:t xml:space="preserve"> </w:t>
      </w:r>
      <w:r w:rsidR="00994E83">
        <w:rPr>
          <w:rFonts w:ascii="Arial" w:eastAsia="Calibri" w:hAnsi="Arial" w:cs="Arial"/>
          <w:b/>
          <w:sz w:val="24"/>
          <w:szCs w:val="26"/>
          <w:lang w:eastAsia="en-US"/>
        </w:rPr>
        <w:t xml:space="preserve">de 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Junho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46788F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75638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46788F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46788F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46788F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88F" w:rsidRDefault="0046788F">
      <w:pPr>
        <w:spacing w:after="0" w:line="240" w:lineRule="auto"/>
      </w:pPr>
      <w:r>
        <w:separator/>
      </w:r>
    </w:p>
  </w:endnote>
  <w:endnote w:type="continuationSeparator" w:id="0">
    <w:p w:rsidR="0046788F" w:rsidRDefault="0046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88F" w:rsidRDefault="0046788F">
      <w:pPr>
        <w:spacing w:after="0" w:line="240" w:lineRule="auto"/>
      </w:pPr>
      <w:r>
        <w:separator/>
      </w:r>
    </w:p>
  </w:footnote>
  <w:footnote w:type="continuationSeparator" w:id="0">
    <w:p w:rsidR="0046788F" w:rsidRDefault="00467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78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78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678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17C40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660D8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1E61E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06E0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BAC11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93EC25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8022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367F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82C2A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284A4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D403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AE8D2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4608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694F8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86855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A74F1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2D603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DADA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B08EA"/>
    <w:rsid w:val="00106CF2"/>
    <w:rsid w:val="001207F6"/>
    <w:rsid w:val="001422AF"/>
    <w:rsid w:val="001440FC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1049D"/>
    <w:rsid w:val="00426C62"/>
    <w:rsid w:val="0046788F"/>
    <w:rsid w:val="004B11B6"/>
    <w:rsid w:val="004E2A59"/>
    <w:rsid w:val="0051009A"/>
    <w:rsid w:val="00551D22"/>
    <w:rsid w:val="005C3136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B10AB"/>
    <w:rsid w:val="00927526"/>
    <w:rsid w:val="009543E1"/>
    <w:rsid w:val="009715B6"/>
    <w:rsid w:val="0097673D"/>
    <w:rsid w:val="0098396D"/>
    <w:rsid w:val="00994E83"/>
    <w:rsid w:val="00A300C9"/>
    <w:rsid w:val="00A7476F"/>
    <w:rsid w:val="00A87A37"/>
    <w:rsid w:val="00B6161C"/>
    <w:rsid w:val="00B970FA"/>
    <w:rsid w:val="00BB2E04"/>
    <w:rsid w:val="00BC0B06"/>
    <w:rsid w:val="00BD5E2F"/>
    <w:rsid w:val="00C17469"/>
    <w:rsid w:val="00C66E98"/>
    <w:rsid w:val="00C955DB"/>
    <w:rsid w:val="00CD1705"/>
    <w:rsid w:val="00D42A0D"/>
    <w:rsid w:val="00D60A82"/>
    <w:rsid w:val="00D661DD"/>
    <w:rsid w:val="00D7224E"/>
    <w:rsid w:val="00D80D69"/>
    <w:rsid w:val="00D923D6"/>
    <w:rsid w:val="00E55388"/>
    <w:rsid w:val="00E57395"/>
    <w:rsid w:val="00EE0ECA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C7504D5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34A9B-661C-48D1-91A7-2A33B0DA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4</cp:revision>
  <cp:lastPrinted>2019-10-31T19:00:00Z</cp:lastPrinted>
  <dcterms:created xsi:type="dcterms:W3CDTF">2022-06-27T17:16:00Z</dcterms:created>
  <dcterms:modified xsi:type="dcterms:W3CDTF">2022-06-27T18:14:00Z</dcterms:modified>
</cp:coreProperties>
</file>