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412455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B80BF9">
        <w:rPr>
          <w:rFonts w:ascii="Arial" w:eastAsia="Calibri" w:hAnsi="Arial" w:cs="Arial"/>
          <w:b/>
          <w:sz w:val="24"/>
          <w:szCs w:val="26"/>
          <w:lang w:eastAsia="en-US"/>
        </w:rPr>
        <w:t>450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412455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>i, vem por meio do vereador Wellington José dos Santos – Sarará, que subscreve esse documento, faz a solicitação do pedido de moção de aplausos ao senhor</w:t>
      </w:r>
      <w:r w:rsidR="0068690E">
        <w:rPr>
          <w:rFonts w:ascii="Arial" w:eastAsia="Calibri" w:hAnsi="Arial" w:cs="Arial"/>
          <w:sz w:val="24"/>
          <w:szCs w:val="26"/>
          <w:lang w:eastAsia="en-US"/>
        </w:rPr>
        <w:t xml:space="preserve"> João Carlos Pinto de Assunção Junior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412455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412455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 xml:space="preserve">A presente moção de aplausos vem prestar as devidas homenagens ao </w:t>
      </w:r>
      <w:r w:rsidR="0068690E">
        <w:rPr>
          <w:rFonts w:ascii="Arial" w:eastAsia="Calibri" w:hAnsi="Arial" w:cs="Arial"/>
          <w:sz w:val="24"/>
          <w:szCs w:val="26"/>
          <w:lang w:eastAsia="en-US"/>
        </w:rPr>
        <w:t>João Carlos Pinto de Assunção Junior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412455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Senhor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João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>
        <w:rPr>
          <w:rFonts w:ascii="Arial" w:eastAsia="Calibri" w:hAnsi="Arial" w:cs="Arial"/>
          <w:sz w:val="24"/>
          <w:szCs w:val="24"/>
          <w:lang w:eastAsia="en-US"/>
        </w:rPr>
        <w:t>Cristina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sendo 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 xml:space="preserve">pai </w:t>
      </w:r>
      <w:r w:rsidR="00D21899">
        <w:rPr>
          <w:rFonts w:ascii="Arial" w:eastAsia="Calibri" w:hAnsi="Arial" w:cs="Arial"/>
          <w:sz w:val="24"/>
          <w:szCs w:val="24"/>
          <w:lang w:eastAsia="en-US"/>
        </w:rPr>
        <w:t xml:space="preserve">de </w:t>
      </w:r>
      <w:r>
        <w:rPr>
          <w:rFonts w:ascii="Arial" w:eastAsia="Calibri" w:hAnsi="Arial" w:cs="Arial"/>
          <w:sz w:val="24"/>
          <w:szCs w:val="24"/>
          <w:lang w:eastAsia="en-US"/>
        </w:rPr>
        <w:t>2 lindas filhas.</w:t>
      </w:r>
    </w:p>
    <w:p w:rsidR="00353B16" w:rsidRPr="00353B16" w:rsidRDefault="00412455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 xml:space="preserve"> integro e temente a Deus, batizado </w:t>
      </w:r>
      <w:r w:rsidR="0068690E">
        <w:rPr>
          <w:rFonts w:ascii="Arial" w:eastAsia="Calibri" w:hAnsi="Arial" w:cs="Arial"/>
          <w:sz w:val="24"/>
          <w:szCs w:val="24"/>
          <w:lang w:eastAsia="en-US"/>
        </w:rPr>
        <w:t>desde 1994</w:t>
      </w:r>
      <w:r>
        <w:rPr>
          <w:rFonts w:ascii="Arial" w:eastAsia="Calibri" w:hAnsi="Arial" w:cs="Arial"/>
          <w:sz w:val="24"/>
          <w:szCs w:val="24"/>
          <w:lang w:eastAsia="en-US"/>
        </w:rPr>
        <w:t>,</w:t>
      </w:r>
      <w:r w:rsidR="0068690E">
        <w:rPr>
          <w:rFonts w:ascii="Arial" w:eastAsia="Calibri" w:hAnsi="Arial" w:cs="Arial"/>
          <w:sz w:val="24"/>
          <w:szCs w:val="24"/>
          <w:lang w:eastAsia="en-US"/>
        </w:rPr>
        <w:t xml:space="preserve"> pastoreando há 6 anos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 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vem trabalhando em prol de vidas atra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vés do aconselhamento pastoral, </w:t>
      </w:r>
      <w:r>
        <w:rPr>
          <w:rFonts w:ascii="Arial" w:eastAsia="Calibri" w:hAnsi="Arial" w:cs="Arial"/>
          <w:sz w:val="24"/>
          <w:szCs w:val="24"/>
          <w:lang w:eastAsia="en-US"/>
        </w:rPr>
        <w:t>dirigindo igrejas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 xml:space="preserve"> c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om excelência, </w:t>
      </w:r>
      <w:r>
        <w:rPr>
          <w:rFonts w:ascii="Arial" w:eastAsia="Calibri" w:hAnsi="Arial" w:cs="Arial"/>
          <w:sz w:val="24"/>
          <w:szCs w:val="24"/>
          <w:lang w:eastAsia="en-US"/>
        </w:rPr>
        <w:t>onde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</w:p>
    <w:p w:rsidR="00C955DB" w:rsidRPr="003B51B9" w:rsidRDefault="00412455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os dias atuais precisamos de homens como esse que está sempre intercedendo por vidas e pela nossa </w:t>
      </w:r>
      <w:r w:rsidR="003B51B9">
        <w:rPr>
          <w:rFonts w:ascii="Arial" w:eastAsia="Calibri" w:hAnsi="Arial" w:cs="Arial"/>
          <w:sz w:val="24"/>
          <w:szCs w:val="24"/>
          <w:lang w:eastAsia="en-US"/>
        </w:rPr>
        <w:t>cidade, sendo um exemplo de fé.</w:t>
      </w:r>
    </w:p>
    <w:p w:rsidR="009543E1" w:rsidRPr="009543E1" w:rsidRDefault="00412455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>iante do exposto, so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9715B6">
        <w:rPr>
          <w:rFonts w:ascii="Arial" w:eastAsia="Calibri" w:hAnsi="Arial" w:cs="Arial"/>
          <w:sz w:val="24"/>
          <w:szCs w:val="26"/>
          <w:lang w:eastAsia="en-US"/>
        </w:rPr>
        <w:t>senhor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 </w:t>
      </w:r>
      <w:r w:rsidR="0068690E">
        <w:rPr>
          <w:rFonts w:ascii="Arial" w:eastAsia="Calibri" w:hAnsi="Arial" w:cs="Arial"/>
          <w:sz w:val="24"/>
          <w:szCs w:val="26"/>
          <w:lang w:eastAsia="en-US"/>
        </w:rPr>
        <w:t>João Carlos Pinto de Assunção Junior</w:t>
      </w:r>
      <w:r>
        <w:rPr>
          <w:rFonts w:ascii="Arial" w:eastAsia="Calibri" w:hAnsi="Arial" w:cs="Arial"/>
          <w:sz w:val="24"/>
          <w:szCs w:val="26"/>
          <w:lang w:eastAsia="en-US"/>
        </w:rPr>
        <w:t>, pelo excelente trabalho executado em prol do nosso município.</w:t>
      </w:r>
    </w:p>
    <w:p w:rsidR="009543E1" w:rsidRPr="009543E1" w:rsidRDefault="00412455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Sessões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Benvindo Moreira Nery,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 27</w:t>
      </w:r>
      <w:r w:rsidR="009715B6">
        <w:rPr>
          <w:rFonts w:ascii="Arial" w:eastAsia="Calibri" w:hAnsi="Arial" w:cs="Arial"/>
          <w:b/>
          <w:sz w:val="24"/>
          <w:szCs w:val="26"/>
          <w:lang w:eastAsia="en-US"/>
        </w:rPr>
        <w:t xml:space="preserve"> </w:t>
      </w:r>
      <w:r w:rsidR="00994E83">
        <w:rPr>
          <w:rFonts w:ascii="Arial" w:eastAsia="Calibri" w:hAnsi="Arial" w:cs="Arial"/>
          <w:b/>
          <w:sz w:val="24"/>
          <w:szCs w:val="26"/>
          <w:lang w:eastAsia="en-US"/>
        </w:rPr>
        <w:t xml:space="preserve">de 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Junho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412455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1656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412455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412455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412455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455" w:rsidRDefault="00412455">
      <w:pPr>
        <w:spacing w:after="0" w:line="240" w:lineRule="auto"/>
      </w:pPr>
      <w:r>
        <w:separator/>
      </w:r>
    </w:p>
  </w:endnote>
  <w:endnote w:type="continuationSeparator" w:id="0">
    <w:p w:rsidR="00412455" w:rsidRDefault="00412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455" w:rsidRDefault="00412455">
      <w:pPr>
        <w:spacing w:after="0" w:line="240" w:lineRule="auto"/>
      </w:pPr>
      <w:r>
        <w:separator/>
      </w:r>
    </w:p>
  </w:footnote>
  <w:footnote w:type="continuationSeparator" w:id="0">
    <w:p w:rsidR="00412455" w:rsidRDefault="00412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1245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1245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1245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7F2A88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30620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94E95B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8BE93D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33056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BDEF1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CC003E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BB248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4FEA3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5F824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180A9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59A4E8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06056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ECE16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7F2D6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FD4C1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B04DC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EA699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B08EA"/>
    <w:rsid w:val="001207F6"/>
    <w:rsid w:val="001422AF"/>
    <w:rsid w:val="001440FC"/>
    <w:rsid w:val="00196FB7"/>
    <w:rsid w:val="001E0A67"/>
    <w:rsid w:val="00207161"/>
    <w:rsid w:val="002441EB"/>
    <w:rsid w:val="002655B7"/>
    <w:rsid w:val="002757F4"/>
    <w:rsid w:val="002E6D4A"/>
    <w:rsid w:val="003209C7"/>
    <w:rsid w:val="003324EA"/>
    <w:rsid w:val="00353B16"/>
    <w:rsid w:val="003A5FC0"/>
    <w:rsid w:val="003B51B9"/>
    <w:rsid w:val="00412455"/>
    <w:rsid w:val="00426C62"/>
    <w:rsid w:val="004A7733"/>
    <w:rsid w:val="004B11B6"/>
    <w:rsid w:val="004E2A59"/>
    <w:rsid w:val="00551D22"/>
    <w:rsid w:val="005C3136"/>
    <w:rsid w:val="00661CF0"/>
    <w:rsid w:val="00685D9C"/>
    <w:rsid w:val="0068690E"/>
    <w:rsid w:val="006A4B7F"/>
    <w:rsid w:val="006A7D1D"/>
    <w:rsid w:val="006D0F20"/>
    <w:rsid w:val="006E4C5C"/>
    <w:rsid w:val="006F3164"/>
    <w:rsid w:val="00772F11"/>
    <w:rsid w:val="00780D4E"/>
    <w:rsid w:val="0080651F"/>
    <w:rsid w:val="008230A3"/>
    <w:rsid w:val="00840218"/>
    <w:rsid w:val="008551E2"/>
    <w:rsid w:val="008B10AB"/>
    <w:rsid w:val="00927526"/>
    <w:rsid w:val="009543E1"/>
    <w:rsid w:val="009715B6"/>
    <w:rsid w:val="0097673D"/>
    <w:rsid w:val="0098396D"/>
    <w:rsid w:val="00994E83"/>
    <w:rsid w:val="00A300C9"/>
    <w:rsid w:val="00A7476F"/>
    <w:rsid w:val="00B6161C"/>
    <w:rsid w:val="00B80BF9"/>
    <w:rsid w:val="00B970FA"/>
    <w:rsid w:val="00BB2E04"/>
    <w:rsid w:val="00BC0B06"/>
    <w:rsid w:val="00BD5E2F"/>
    <w:rsid w:val="00C17469"/>
    <w:rsid w:val="00C66E98"/>
    <w:rsid w:val="00C955DB"/>
    <w:rsid w:val="00CD1705"/>
    <w:rsid w:val="00D21899"/>
    <w:rsid w:val="00D42A0D"/>
    <w:rsid w:val="00D60A82"/>
    <w:rsid w:val="00D661DD"/>
    <w:rsid w:val="00D7224E"/>
    <w:rsid w:val="00D80D69"/>
    <w:rsid w:val="00D923D6"/>
    <w:rsid w:val="00E55388"/>
    <w:rsid w:val="00E57395"/>
    <w:rsid w:val="00EE0ECA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8433483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F221C-1CF3-4167-B339-C86D85E47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</TotalTime>
  <Pages>2</Pages>
  <Words>213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5</cp:revision>
  <cp:lastPrinted>2019-10-31T19:00:00Z</cp:lastPrinted>
  <dcterms:created xsi:type="dcterms:W3CDTF">2022-06-27T16:57:00Z</dcterms:created>
  <dcterms:modified xsi:type="dcterms:W3CDTF">2022-06-27T18:11:00Z</dcterms:modified>
</cp:coreProperties>
</file>