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4F2CA0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CF3362">
        <w:rPr>
          <w:rFonts w:ascii="Arial" w:eastAsia="Calibri" w:hAnsi="Arial" w:cs="Arial"/>
          <w:b/>
          <w:sz w:val="24"/>
          <w:szCs w:val="26"/>
          <w:lang w:eastAsia="en-US"/>
        </w:rPr>
        <w:t>447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4F2CA0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>i, vem por meio do vereador Wellington José dos Santos – Sarará, que subscreve esse documento, faz a solicitação do pedido de moção de aplausos ao senhor</w:t>
      </w:r>
      <w:r w:rsidR="00932D90">
        <w:rPr>
          <w:rFonts w:ascii="Arial" w:eastAsia="Calibri" w:hAnsi="Arial" w:cs="Arial"/>
          <w:sz w:val="24"/>
          <w:szCs w:val="26"/>
          <w:lang w:eastAsia="en-US"/>
        </w:rPr>
        <w:t xml:space="preserve"> Thiago Ricardo Zariskas da Cruz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</w:t>
      </w:r>
      <w:r w:rsidR="00D17777">
        <w:rPr>
          <w:rFonts w:ascii="Arial" w:eastAsia="Calibri" w:hAnsi="Arial" w:cs="Arial"/>
          <w:sz w:val="24"/>
          <w:szCs w:val="26"/>
          <w:lang w:eastAsia="en-US"/>
        </w:rPr>
        <w:t>, ministerial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 xml:space="preserve">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4F2CA0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4F2CA0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ao </w:t>
      </w:r>
      <w:r w:rsidR="00932D90">
        <w:rPr>
          <w:rFonts w:ascii="Arial" w:eastAsia="Calibri" w:hAnsi="Arial" w:cs="Arial"/>
          <w:sz w:val="24"/>
          <w:szCs w:val="26"/>
          <w:lang w:eastAsia="en-US"/>
        </w:rPr>
        <w:t>Thiago Ricardo Zariskas da Cruz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, pelo excelente trabalho ministerial que vem exercendo em nosso 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4F2CA0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32D90">
        <w:rPr>
          <w:rFonts w:ascii="Arial" w:eastAsia="Calibri" w:hAnsi="Arial" w:cs="Arial"/>
          <w:sz w:val="24"/>
          <w:szCs w:val="24"/>
          <w:lang w:eastAsia="en-US"/>
        </w:rPr>
        <w:t>Thiago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 w:rsidR="00932D90">
        <w:rPr>
          <w:rFonts w:ascii="Arial" w:eastAsia="Calibri" w:hAnsi="Arial" w:cs="Arial"/>
          <w:sz w:val="24"/>
          <w:szCs w:val="24"/>
          <w:lang w:eastAsia="en-US"/>
        </w:rPr>
        <w:t>Kaline Ribeiro, há quase 5 anos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sendo 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pai </w:t>
      </w:r>
      <w:r w:rsidR="00932D90">
        <w:rPr>
          <w:rFonts w:ascii="Arial" w:eastAsia="Calibri" w:hAnsi="Arial" w:cs="Arial"/>
          <w:sz w:val="24"/>
          <w:szCs w:val="24"/>
          <w:lang w:eastAsia="en-US"/>
        </w:rPr>
        <w:t>de 1 linda filha.</w:t>
      </w:r>
    </w:p>
    <w:p w:rsidR="00C955DB" w:rsidRPr="003B51B9" w:rsidRDefault="004F2CA0" w:rsidP="00D17777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batizado </w:t>
      </w:r>
      <w:r w:rsidR="00932D90">
        <w:rPr>
          <w:rFonts w:ascii="Arial" w:eastAsia="Calibri" w:hAnsi="Arial" w:cs="Arial"/>
          <w:sz w:val="24"/>
          <w:szCs w:val="24"/>
          <w:lang w:eastAsia="en-US"/>
        </w:rPr>
        <w:t>há 13 anos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932D90">
        <w:rPr>
          <w:rFonts w:ascii="Arial" w:eastAsia="Calibri" w:hAnsi="Arial" w:cs="Arial"/>
          <w:sz w:val="24"/>
          <w:szCs w:val="24"/>
          <w:lang w:eastAsia="en-US"/>
        </w:rPr>
        <w:t xml:space="preserve"> pastoreando há 3</w:t>
      </w:r>
      <w:r w:rsidR="0068690E">
        <w:rPr>
          <w:rFonts w:ascii="Arial" w:eastAsia="Calibri" w:hAnsi="Arial" w:cs="Arial"/>
          <w:sz w:val="24"/>
          <w:szCs w:val="24"/>
          <w:lang w:eastAsia="en-US"/>
        </w:rPr>
        <w:t xml:space="preserve"> anos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>om excelência,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EE0ECA"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>cidade, sendo um exe</w:t>
      </w:r>
      <w:r>
        <w:rPr>
          <w:rFonts w:ascii="Arial" w:eastAsia="Calibri" w:hAnsi="Arial" w:cs="Arial"/>
          <w:sz w:val="24"/>
          <w:szCs w:val="24"/>
          <w:lang w:eastAsia="en-US"/>
        </w:rPr>
        <w:t>mplo de fé.</w:t>
      </w:r>
    </w:p>
    <w:p w:rsidR="009543E1" w:rsidRPr="009543E1" w:rsidRDefault="004F2CA0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9715B6">
        <w:rPr>
          <w:rFonts w:ascii="Arial" w:eastAsia="Calibri" w:hAnsi="Arial" w:cs="Arial"/>
          <w:sz w:val="24"/>
          <w:szCs w:val="26"/>
          <w:lang w:eastAsia="en-US"/>
        </w:rPr>
        <w:t>senhor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932D90">
        <w:rPr>
          <w:rFonts w:ascii="Arial" w:eastAsia="Calibri" w:hAnsi="Arial" w:cs="Arial"/>
          <w:sz w:val="24"/>
          <w:szCs w:val="26"/>
          <w:lang w:eastAsia="en-US"/>
        </w:rPr>
        <w:t>Thiago Ricardo Zariskas da Cruz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, pelo excelente trabalho executado em prol do nosso </w:t>
      </w:r>
      <w:r>
        <w:rPr>
          <w:rFonts w:ascii="Arial" w:eastAsia="Calibri" w:hAnsi="Arial" w:cs="Arial"/>
          <w:sz w:val="24"/>
          <w:szCs w:val="26"/>
          <w:lang w:eastAsia="en-US"/>
        </w:rPr>
        <w:t>município.</w:t>
      </w:r>
    </w:p>
    <w:p w:rsidR="009543E1" w:rsidRPr="009543E1" w:rsidRDefault="004F2CA0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Sala das Sessões 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9715B6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4F2CA0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lastRenderedPageBreak/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56768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4F2CA0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4F2CA0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4F2CA0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CA0" w:rsidRDefault="004F2CA0">
      <w:pPr>
        <w:spacing w:after="0" w:line="240" w:lineRule="auto"/>
      </w:pPr>
      <w:r>
        <w:separator/>
      </w:r>
    </w:p>
  </w:endnote>
  <w:endnote w:type="continuationSeparator" w:id="0">
    <w:p w:rsidR="004F2CA0" w:rsidRDefault="004F2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CA0" w:rsidRDefault="004F2CA0">
      <w:pPr>
        <w:spacing w:after="0" w:line="240" w:lineRule="auto"/>
      </w:pPr>
      <w:r>
        <w:separator/>
      </w:r>
    </w:p>
  </w:footnote>
  <w:footnote w:type="continuationSeparator" w:id="0">
    <w:p w:rsidR="004F2CA0" w:rsidRDefault="004F2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F2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F2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F2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524AA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E2002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B073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A2B3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DEB1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4638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62E1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6647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A02B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83C22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24C9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E80E2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444B9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9808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34A4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FA7C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22E5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943D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B08EA"/>
    <w:rsid w:val="001207F6"/>
    <w:rsid w:val="001422AF"/>
    <w:rsid w:val="001440FC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B11B6"/>
    <w:rsid w:val="004E2A59"/>
    <w:rsid w:val="004F2CA0"/>
    <w:rsid w:val="00551D22"/>
    <w:rsid w:val="005C3136"/>
    <w:rsid w:val="00661CF0"/>
    <w:rsid w:val="00685D9C"/>
    <w:rsid w:val="0068690E"/>
    <w:rsid w:val="006A4B7F"/>
    <w:rsid w:val="006A7D1D"/>
    <w:rsid w:val="006D0F20"/>
    <w:rsid w:val="006E4C5C"/>
    <w:rsid w:val="006F3164"/>
    <w:rsid w:val="00772F11"/>
    <w:rsid w:val="00780D4E"/>
    <w:rsid w:val="0080651F"/>
    <w:rsid w:val="008230A3"/>
    <w:rsid w:val="00825622"/>
    <w:rsid w:val="00840218"/>
    <w:rsid w:val="008551E2"/>
    <w:rsid w:val="008B10AB"/>
    <w:rsid w:val="00927526"/>
    <w:rsid w:val="00932D90"/>
    <w:rsid w:val="009543E1"/>
    <w:rsid w:val="009715B6"/>
    <w:rsid w:val="0097673D"/>
    <w:rsid w:val="0098396D"/>
    <w:rsid w:val="00994E83"/>
    <w:rsid w:val="00A300C9"/>
    <w:rsid w:val="00A7476F"/>
    <w:rsid w:val="00B6161C"/>
    <w:rsid w:val="00B970FA"/>
    <w:rsid w:val="00BB2E04"/>
    <w:rsid w:val="00BC0B06"/>
    <w:rsid w:val="00BD5E2F"/>
    <w:rsid w:val="00C17469"/>
    <w:rsid w:val="00C66E98"/>
    <w:rsid w:val="00C955DB"/>
    <w:rsid w:val="00CD1705"/>
    <w:rsid w:val="00CF3362"/>
    <w:rsid w:val="00D17777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DEF8862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36952-F9E1-4538-8C50-F7D33500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2022-06-27T17:16:00Z</dcterms:created>
  <dcterms:modified xsi:type="dcterms:W3CDTF">2022-06-27T18:09:00Z</dcterms:modified>
</cp:coreProperties>
</file>