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3E1" w:rsidRPr="00994E83" w:rsidRDefault="001B32D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 xml:space="preserve">MOÇÃO DE APLAUSOS Nº </w:t>
      </w:r>
      <w:r w:rsidR="000E20F3">
        <w:rPr>
          <w:rFonts w:ascii="Arial" w:eastAsia="Calibri" w:hAnsi="Arial" w:cs="Arial"/>
          <w:b/>
          <w:sz w:val="24"/>
          <w:szCs w:val="26"/>
          <w:lang w:eastAsia="en-US"/>
        </w:rPr>
        <w:t>446</w:t>
      </w:r>
      <w:bookmarkStart w:id="0" w:name="_GoBack"/>
      <w:bookmarkEnd w:id="0"/>
      <w:r w:rsidRPr="00994E83">
        <w:rPr>
          <w:rFonts w:ascii="Arial" w:eastAsia="Calibri" w:hAnsi="Arial" w:cs="Arial"/>
          <w:b/>
          <w:sz w:val="24"/>
          <w:szCs w:val="26"/>
          <w:lang w:eastAsia="en-US"/>
        </w:rPr>
        <w:t>/2022</w:t>
      </w:r>
    </w:p>
    <w:p w:rsidR="009543E1" w:rsidRPr="009543E1" w:rsidRDefault="009543E1" w:rsidP="009543E1">
      <w:pPr>
        <w:spacing w:after="160" w:line="256" w:lineRule="auto"/>
        <w:ind w:left="426"/>
        <w:jc w:val="both"/>
        <w:rPr>
          <w:rFonts w:ascii="Times New Roman" w:eastAsia="Calibri" w:hAnsi="Times New Roman"/>
          <w:sz w:val="10"/>
          <w:szCs w:val="26"/>
          <w:lang w:eastAsia="en-US"/>
        </w:rPr>
      </w:pPr>
    </w:p>
    <w:p w:rsidR="009543E1" w:rsidRPr="009543E1" w:rsidRDefault="001B32D1" w:rsidP="00994E83">
      <w:pPr>
        <w:spacing w:after="160" w:line="360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sz w:val="24"/>
          <w:szCs w:val="26"/>
          <w:lang w:eastAsia="en-US"/>
        </w:rPr>
        <w:t>A Câmara Municipal de Itapev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i, vem por meio do vereador Wellington José dos Santos – Sarará, que subscreve esse documento, faz a solicitação do pedido de moção de aplausos ao senhor </w:t>
      </w:r>
      <w:r w:rsidR="00E509EE">
        <w:rPr>
          <w:rFonts w:ascii="Arial" w:eastAsia="Calibri" w:hAnsi="Arial" w:cs="Arial"/>
          <w:sz w:val="24"/>
          <w:szCs w:val="26"/>
          <w:lang w:eastAsia="en-US"/>
        </w:rPr>
        <w:t>Cleber Ferreira Tomaz de Souza</w:t>
      </w:r>
      <w:r w:rsidR="00C955DB">
        <w:rPr>
          <w:rFonts w:ascii="Arial" w:eastAsia="Calibri" w:hAnsi="Arial" w:cs="Arial"/>
          <w:sz w:val="24"/>
          <w:szCs w:val="26"/>
          <w:lang w:eastAsia="en-US"/>
        </w:rPr>
        <w:t>, pelo excelente trabalho que vem realizando em nosso município.</w:t>
      </w:r>
    </w:p>
    <w:p w:rsidR="009543E1" w:rsidRPr="009543E1" w:rsidRDefault="009543E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16"/>
          <w:szCs w:val="26"/>
          <w:lang w:eastAsia="en-US"/>
        </w:rPr>
      </w:pPr>
    </w:p>
    <w:p w:rsidR="00C955DB" w:rsidRPr="003B51B9" w:rsidRDefault="001B32D1" w:rsidP="003B51B9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>JUSTIFICATIVA</w:t>
      </w:r>
    </w:p>
    <w:p w:rsidR="00C955DB" w:rsidRDefault="00C955DB" w:rsidP="003B51B9">
      <w:pPr>
        <w:spacing w:after="160" w:line="360" w:lineRule="auto"/>
        <w:ind w:left="426"/>
        <w:jc w:val="center"/>
        <w:rPr>
          <w:rFonts w:ascii="Arial" w:eastAsia="Calibri" w:hAnsi="Arial" w:cs="Arial"/>
          <w:b/>
          <w:sz w:val="4"/>
          <w:szCs w:val="26"/>
          <w:lang w:eastAsia="en-US"/>
        </w:rPr>
      </w:pPr>
    </w:p>
    <w:p w:rsidR="00C955DB" w:rsidRDefault="001B32D1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C955DB">
        <w:rPr>
          <w:rFonts w:ascii="Arial" w:eastAsia="Calibri" w:hAnsi="Arial" w:cs="Arial"/>
          <w:sz w:val="24"/>
          <w:szCs w:val="24"/>
          <w:lang w:eastAsia="en-US"/>
        </w:rPr>
        <w:t>A presente moção de aplausos vem prestar as devidas homenagens ao</w:t>
      </w:r>
      <w:r w:rsidR="005A7570">
        <w:rPr>
          <w:rFonts w:ascii="Arial" w:eastAsia="Calibri" w:hAnsi="Arial" w:cs="Arial"/>
          <w:sz w:val="24"/>
          <w:szCs w:val="24"/>
          <w:lang w:eastAsia="en-US"/>
        </w:rPr>
        <w:t xml:space="preserve"> senhor 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>Cleber Ferreira</w:t>
      </w:r>
      <w:r w:rsidRPr="00C955DB">
        <w:rPr>
          <w:rFonts w:ascii="Arial" w:eastAsia="Calibri" w:hAnsi="Arial" w:cs="Arial"/>
          <w:sz w:val="24"/>
          <w:szCs w:val="24"/>
          <w:lang w:eastAsia="en-US"/>
        </w:rPr>
        <w:t>, pelo excelente trabalho ministerial que vem exercendo em nosso município</w:t>
      </w:r>
      <w:r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353B16" w:rsidRDefault="001B32D1" w:rsidP="00994E83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Morador de Itapevi há 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>20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anos, 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>Cleber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é casado com 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>Edivania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há mais de 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11 </w:t>
      </w:r>
      <w:r>
        <w:rPr>
          <w:rFonts w:ascii="Arial" w:eastAsia="Calibri" w:hAnsi="Arial" w:cs="Arial"/>
          <w:sz w:val="24"/>
          <w:szCs w:val="24"/>
          <w:lang w:eastAsia="en-US"/>
        </w:rPr>
        <w:t>anos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:rsidR="00C955DB" w:rsidRPr="003B51B9" w:rsidRDefault="001B32D1" w:rsidP="009722E0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H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omem honroso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>,</w:t>
      </w:r>
      <w:r w:rsidR="00EA353B">
        <w:rPr>
          <w:rFonts w:ascii="Arial" w:eastAsia="Calibri" w:hAnsi="Arial" w:cs="Arial"/>
          <w:sz w:val="24"/>
          <w:szCs w:val="24"/>
          <w:lang w:eastAsia="en-US"/>
        </w:rPr>
        <w:t xml:space="preserve"> integro e temente a Deus, batizou se nas 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águas 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>há 22 anos</w:t>
      </w:r>
      <w:r>
        <w:rPr>
          <w:rFonts w:ascii="Arial" w:eastAsia="Calibri" w:hAnsi="Arial" w:cs="Arial"/>
          <w:sz w:val="24"/>
          <w:szCs w:val="24"/>
          <w:lang w:eastAsia="en-US"/>
        </w:rPr>
        <w:t>, desde então vem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trabalhando em prol de vidas, e há quase 1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5 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>ano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>s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vem dirigindo igreja </w:t>
      </w:r>
      <w:r w:rsidR="009722E0" w:rsidRPr="009722E0">
        <w:rPr>
          <w:rFonts w:ascii="Arial" w:eastAsia="Calibri" w:hAnsi="Arial" w:cs="Arial"/>
          <w:sz w:val="24"/>
          <w:szCs w:val="24"/>
          <w:lang w:eastAsia="en-US"/>
        </w:rPr>
        <w:t xml:space="preserve">com excelência 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>debaixo da benção do Pastor Samuel J. Marques</w:t>
      </w:r>
      <w:r>
        <w:rPr>
          <w:rFonts w:ascii="Arial" w:eastAsia="Calibri" w:hAnsi="Arial" w:cs="Arial"/>
          <w:sz w:val="24"/>
          <w:szCs w:val="24"/>
          <w:lang w:eastAsia="en-US"/>
        </w:rPr>
        <w:t>, onde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 almas estão sendo salvas e libertas através da palavra e do testemunho deste grande homem de Deus.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N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os dias atuais precisamos de home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ns como esse 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que está sempre intercedendo por vidas e pela nossa </w:t>
      </w:r>
      <w:r>
        <w:rPr>
          <w:rFonts w:ascii="Arial" w:eastAsia="Calibri" w:hAnsi="Arial" w:cs="Arial"/>
          <w:sz w:val="24"/>
          <w:szCs w:val="24"/>
          <w:lang w:eastAsia="en-US"/>
        </w:rPr>
        <w:t>cidade</w:t>
      </w:r>
      <w:r>
        <w:rPr>
          <w:rFonts w:ascii="Arial" w:eastAsia="Calibri" w:hAnsi="Arial" w:cs="Arial"/>
          <w:sz w:val="24"/>
          <w:szCs w:val="24"/>
          <w:lang w:eastAsia="en-US"/>
        </w:rPr>
        <w:t>, sendo um exemplo de fé.</w:t>
      </w:r>
    </w:p>
    <w:p w:rsidR="009543E1" w:rsidRPr="009543E1" w:rsidRDefault="001B32D1" w:rsidP="003B51B9">
      <w:pPr>
        <w:spacing w:after="160" w:line="360" w:lineRule="auto"/>
        <w:ind w:firstLine="567"/>
        <w:jc w:val="both"/>
        <w:rPr>
          <w:rFonts w:ascii="Times New Roman" w:eastAsia="Calibri" w:hAnsi="Times New Roman"/>
          <w:sz w:val="24"/>
          <w:szCs w:val="26"/>
          <w:lang w:eastAsia="en-US"/>
        </w:rPr>
      </w:pPr>
      <w:r>
        <w:rPr>
          <w:rFonts w:ascii="Arial" w:eastAsia="Calibri" w:hAnsi="Arial" w:cs="Arial"/>
          <w:sz w:val="24"/>
          <w:szCs w:val="26"/>
          <w:lang w:eastAsia="en-US"/>
        </w:rPr>
        <w:t>D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 xml:space="preserve">iante do exposto, solicito que os nobres pares desta egrégia Casa de Leis votem favorável à esta moção 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a fim de externar respeito e satisfação, ao </w:t>
      </w:r>
      <w:r w:rsidR="00E509EE">
        <w:rPr>
          <w:rFonts w:ascii="Arial" w:eastAsia="Calibri" w:hAnsi="Arial" w:cs="Arial"/>
          <w:sz w:val="24"/>
          <w:szCs w:val="26"/>
          <w:lang w:eastAsia="en-US"/>
        </w:rPr>
        <w:t>senhor Cleber Ferreira Tomaz de Souza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, pelo excelente trabalho executado em prol </w:t>
      </w:r>
      <w:r>
        <w:rPr>
          <w:rFonts w:ascii="Arial" w:eastAsia="Calibri" w:hAnsi="Arial" w:cs="Arial"/>
          <w:sz w:val="24"/>
          <w:szCs w:val="26"/>
          <w:lang w:eastAsia="en-US"/>
        </w:rPr>
        <w:t>do nosso município.</w:t>
      </w:r>
    </w:p>
    <w:p w:rsidR="009543E1" w:rsidRPr="009543E1" w:rsidRDefault="001B32D1" w:rsidP="009543E1">
      <w:pPr>
        <w:spacing w:after="160" w:line="256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Sala das Sessões Benvindo Moreira Nery, </w:t>
      </w:r>
      <w:r w:rsidR="009722E0">
        <w:rPr>
          <w:rFonts w:ascii="Arial" w:eastAsia="Calibri" w:hAnsi="Arial" w:cs="Arial"/>
          <w:b/>
          <w:sz w:val="24"/>
          <w:szCs w:val="26"/>
          <w:lang w:eastAsia="en-US"/>
        </w:rPr>
        <w:t>27 de Junho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 de 20</w:t>
      </w:r>
      <w:r w:rsidR="00C955DB" w:rsidRPr="00C955DB">
        <w:rPr>
          <w:rFonts w:ascii="Arial" w:eastAsia="Calibri" w:hAnsi="Arial" w:cs="Arial"/>
          <w:b/>
          <w:sz w:val="24"/>
          <w:szCs w:val="26"/>
          <w:lang w:eastAsia="en-US"/>
        </w:rPr>
        <w:t>22</w:t>
      </w:r>
    </w:p>
    <w:p w:rsidR="009543E1" w:rsidRPr="009543E1" w:rsidRDefault="009543E1" w:rsidP="009543E1">
      <w:pPr>
        <w:spacing w:after="0" w:line="256" w:lineRule="auto"/>
        <w:jc w:val="center"/>
        <w:rPr>
          <w:rFonts w:ascii="Times New Roman" w:eastAsia="Calibri" w:hAnsi="Times New Roman"/>
          <w:lang w:eastAsia="en-US"/>
        </w:rPr>
      </w:pPr>
    </w:p>
    <w:p w:rsidR="00D7224E" w:rsidRDefault="001B32D1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jc w:val="center"/>
        <w:rPr>
          <w:rFonts w:ascii="Arial" w:hAnsi="Arial" w:cs="Arial"/>
          <w:color w:val="000000" w:themeColor="text1"/>
          <w:sz w:val="20"/>
          <w:szCs w:val="21"/>
        </w:rPr>
      </w:pPr>
      <w:r>
        <w:rPr>
          <w:rFonts w:ascii="Arial" w:hAnsi="Arial" w:cs="Arial"/>
          <w:noProof/>
          <w:color w:val="000000" w:themeColor="text1"/>
          <w:sz w:val="20"/>
          <w:szCs w:val="21"/>
        </w:rPr>
        <w:lastRenderedPageBreak/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29266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E" w:rsidRDefault="00D7224E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rPr>
          <w:rFonts w:ascii="Arial" w:hAnsi="Arial" w:cs="Arial"/>
          <w:color w:val="000000" w:themeColor="text1"/>
          <w:sz w:val="20"/>
          <w:szCs w:val="21"/>
        </w:rPr>
      </w:pPr>
    </w:p>
    <w:p w:rsidR="00D7224E" w:rsidRPr="00840218" w:rsidRDefault="001B32D1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D7224E" w:rsidRPr="00840218" w:rsidRDefault="001B32D1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8551E2" w:rsidRPr="008551E2" w:rsidRDefault="001B32D1" w:rsidP="00C955D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sectPr w:rsidR="008551E2" w:rsidRPr="008551E2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2D1" w:rsidRDefault="001B32D1">
      <w:pPr>
        <w:spacing w:after="0" w:line="240" w:lineRule="auto"/>
      </w:pPr>
      <w:r>
        <w:separator/>
      </w:r>
    </w:p>
  </w:endnote>
  <w:endnote w:type="continuationSeparator" w:id="0">
    <w:p w:rsidR="001B32D1" w:rsidRDefault="001B3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0AB" w:rsidRDefault="008B10AB">
    <w:pPr>
      <w:pStyle w:val="Rodap"/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2D1" w:rsidRDefault="001B32D1">
      <w:pPr>
        <w:spacing w:after="0" w:line="240" w:lineRule="auto"/>
      </w:pPr>
      <w:r>
        <w:separator/>
      </w:r>
    </w:p>
  </w:footnote>
  <w:footnote w:type="continuationSeparator" w:id="0">
    <w:p w:rsidR="001B32D1" w:rsidRDefault="001B3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B32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B32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B32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1AED8E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B8043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F82CD0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11C98D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332E92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870EF1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73CD9C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F8E5DA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B60A7B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B02AEE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B247B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86EDD9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064E87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F82B70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0B4A1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C2AC3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445B5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91A7EB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C9"/>
    <w:rsid w:val="00004589"/>
    <w:rsid w:val="00047BE3"/>
    <w:rsid w:val="00074A8F"/>
    <w:rsid w:val="00095AF8"/>
    <w:rsid w:val="000B08EA"/>
    <w:rsid w:val="000E20F3"/>
    <w:rsid w:val="001207F6"/>
    <w:rsid w:val="001422AF"/>
    <w:rsid w:val="00196FB7"/>
    <w:rsid w:val="001B32D1"/>
    <w:rsid w:val="00207161"/>
    <w:rsid w:val="002441EB"/>
    <w:rsid w:val="002655B7"/>
    <w:rsid w:val="002757F4"/>
    <w:rsid w:val="002E6D4A"/>
    <w:rsid w:val="003209C7"/>
    <w:rsid w:val="003324EA"/>
    <w:rsid w:val="00353B16"/>
    <w:rsid w:val="003A5FC0"/>
    <w:rsid w:val="003B51B9"/>
    <w:rsid w:val="00426C62"/>
    <w:rsid w:val="004B11B6"/>
    <w:rsid w:val="004E2A59"/>
    <w:rsid w:val="00551D22"/>
    <w:rsid w:val="005A7570"/>
    <w:rsid w:val="005C3136"/>
    <w:rsid w:val="00661CF0"/>
    <w:rsid w:val="00685D9C"/>
    <w:rsid w:val="006A4B7F"/>
    <w:rsid w:val="006A7D1D"/>
    <w:rsid w:val="006D0F20"/>
    <w:rsid w:val="006E4C5C"/>
    <w:rsid w:val="006F3164"/>
    <w:rsid w:val="00772F11"/>
    <w:rsid w:val="00780D4E"/>
    <w:rsid w:val="008230A3"/>
    <w:rsid w:val="00840218"/>
    <w:rsid w:val="008551E2"/>
    <w:rsid w:val="008B10AB"/>
    <w:rsid w:val="00927526"/>
    <w:rsid w:val="009543E1"/>
    <w:rsid w:val="009722E0"/>
    <w:rsid w:val="0097673D"/>
    <w:rsid w:val="0098396D"/>
    <w:rsid w:val="00994E83"/>
    <w:rsid w:val="00A300C9"/>
    <w:rsid w:val="00A7476F"/>
    <w:rsid w:val="00AB490B"/>
    <w:rsid w:val="00B6161C"/>
    <w:rsid w:val="00BB2E04"/>
    <w:rsid w:val="00BC0B06"/>
    <w:rsid w:val="00BD5E2F"/>
    <w:rsid w:val="00C17469"/>
    <w:rsid w:val="00C955DB"/>
    <w:rsid w:val="00CD1705"/>
    <w:rsid w:val="00D42A0D"/>
    <w:rsid w:val="00D60A82"/>
    <w:rsid w:val="00D661DD"/>
    <w:rsid w:val="00D7224E"/>
    <w:rsid w:val="00D80D69"/>
    <w:rsid w:val="00D923D6"/>
    <w:rsid w:val="00E509EE"/>
    <w:rsid w:val="00E55388"/>
    <w:rsid w:val="00E57395"/>
    <w:rsid w:val="00EA353B"/>
    <w:rsid w:val="00F534EC"/>
    <w:rsid w:val="00F5747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3C9BB1E"/>
  <w15:chartTrackingRefBased/>
  <w15:docId w15:val="{F104E656-EEDB-40B1-AA89-E6D80DAF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0C9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hAnsi="Tahoma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51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binete%2009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1C8DD-C1AC-41AC-AB0D-2C4AAC59C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</TotalTime>
  <Pages>2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3</cp:revision>
  <cp:lastPrinted>2019-10-31T19:00:00Z</cp:lastPrinted>
  <dcterms:created xsi:type="dcterms:W3CDTF">2022-06-27T17:12:00Z</dcterms:created>
  <dcterms:modified xsi:type="dcterms:W3CDTF">2022-06-27T18:08:00Z</dcterms:modified>
</cp:coreProperties>
</file>