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F7" w:rsidRDefault="00344CF7" w:rsidP="00344CF7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1627</w:t>
      </w:r>
      <w:r>
        <w:rPr>
          <w:rFonts w:ascii="Arial" w:hAnsi="Arial" w:cs="Arial"/>
          <w:b/>
          <w:sz w:val="24"/>
          <w:szCs w:val="24"/>
        </w:rPr>
        <w:t>/2022</w:t>
      </w:r>
    </w:p>
    <w:p w:rsidR="00E94A61" w:rsidRPr="00E94A61" w:rsidRDefault="00E94A61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5746A" w:rsidP="00E94A61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Súmula</w:t>
      </w:r>
      <w:r w:rsidRPr="00E94A61">
        <w:rPr>
          <w:rFonts w:ascii="Arial" w:hAnsi="Arial" w:cs="Arial"/>
          <w:sz w:val="24"/>
          <w:szCs w:val="24"/>
        </w:rPr>
        <w:t>: Requeiro informações do Poder Executivo Municipal, na pessoa do excelentíssimo Senhor Igor Soares Ebert, prefe</w:t>
      </w:r>
      <w:r w:rsidR="000D7549">
        <w:rPr>
          <w:rFonts w:ascii="Arial" w:hAnsi="Arial" w:cs="Arial"/>
          <w:sz w:val="24"/>
          <w:szCs w:val="24"/>
        </w:rPr>
        <w:t>ito municipal, se existe estudo</w:t>
      </w:r>
      <w:r w:rsidRPr="00E94A61">
        <w:rPr>
          <w:rFonts w:ascii="Arial" w:hAnsi="Arial" w:cs="Arial"/>
          <w:sz w:val="24"/>
          <w:szCs w:val="24"/>
        </w:rPr>
        <w:t xml:space="preserve">, </w:t>
      </w:r>
      <w:r w:rsidR="00C91CAB">
        <w:rPr>
          <w:rFonts w:ascii="Arial" w:hAnsi="Arial" w:cs="Arial"/>
          <w:sz w:val="24"/>
          <w:szCs w:val="24"/>
        </w:rPr>
        <w:t>para obter um sistema de drenagem, na Rua Carmem Silvia de Almeida – Jardim Dona Elvira.</w:t>
      </w:r>
    </w:p>
    <w:p w:rsidR="00E94A61" w:rsidRPr="00E94A61" w:rsidRDefault="00E94A61" w:rsidP="00E94A61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spacing w:line="360" w:lineRule="auto"/>
        <w:rPr>
          <w:rFonts w:ascii="Arial" w:hAnsi="Arial" w:cs="Arial"/>
          <w:sz w:val="24"/>
          <w:szCs w:val="24"/>
        </w:rPr>
      </w:pPr>
    </w:p>
    <w:p w:rsidR="00E94A61" w:rsidRPr="00E94A61" w:rsidRDefault="00E5746A" w:rsidP="00E94A61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 xml:space="preserve">REQUEIRO </w:t>
      </w:r>
      <w:r w:rsidRPr="00E94A61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Prefeito Igor Soares Ebert, prefeito municipal, se existe estudo, ou projeto </w:t>
      </w:r>
      <w:r w:rsidR="00C91CAB">
        <w:rPr>
          <w:rFonts w:ascii="Arial" w:hAnsi="Arial" w:cs="Arial"/>
          <w:sz w:val="24"/>
          <w:szCs w:val="24"/>
        </w:rPr>
        <w:t>para obter um sistema de drenagem, na Rua Carmem Silvia de Almeida – Jardim Dona Elvira.</w:t>
      </w:r>
    </w:p>
    <w:p w:rsidR="00E94A61" w:rsidRPr="00E94A61" w:rsidRDefault="00E94A61" w:rsidP="00E94A61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sz w:val="24"/>
          <w:szCs w:val="24"/>
        </w:rPr>
      </w:pPr>
    </w:p>
    <w:p w:rsidR="00E94A61" w:rsidRPr="00E94A61" w:rsidRDefault="00E5746A" w:rsidP="00E94A61">
      <w:pPr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Senhor Presidente:-</w:t>
      </w:r>
    </w:p>
    <w:p w:rsidR="00E94A61" w:rsidRPr="00E94A61" w:rsidRDefault="00E5746A" w:rsidP="00E94A61">
      <w:pPr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Senhores Vereadores:-</w:t>
      </w:r>
    </w:p>
    <w:p w:rsidR="00E94A61" w:rsidRPr="00E94A61" w:rsidRDefault="00E5746A" w:rsidP="00E94A61">
      <w:pPr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 xml:space="preserve">Senhoras </w:t>
      </w:r>
      <w:proofErr w:type="gramStart"/>
      <w:r w:rsidRPr="00E94A61">
        <w:rPr>
          <w:rFonts w:ascii="Arial" w:hAnsi="Arial" w:cs="Arial"/>
          <w:b/>
          <w:sz w:val="24"/>
          <w:szCs w:val="24"/>
        </w:rPr>
        <w:t>Vereadoras:-</w:t>
      </w:r>
      <w:proofErr w:type="gramEnd"/>
    </w:p>
    <w:p w:rsidR="00E94A61" w:rsidRPr="00E94A61" w:rsidRDefault="00E94A61" w:rsidP="00E94A61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94A61" w:rsidRPr="00E94A61" w:rsidRDefault="00E94A61" w:rsidP="00E94A61">
      <w:pPr>
        <w:rPr>
          <w:rFonts w:ascii="Arial" w:hAnsi="Arial" w:cs="Arial"/>
          <w:b/>
          <w:sz w:val="24"/>
          <w:szCs w:val="24"/>
        </w:rPr>
      </w:pPr>
    </w:p>
    <w:p w:rsidR="00E94A61" w:rsidRPr="00B16AAA" w:rsidRDefault="00E5746A" w:rsidP="00B16AAA">
      <w:pPr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Justificativa do Requerimento</w:t>
      </w:r>
    </w:p>
    <w:p w:rsidR="00E94A61" w:rsidRPr="00E94A61" w:rsidRDefault="00E5746A" w:rsidP="008D7A68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94A61">
        <w:rPr>
          <w:rFonts w:ascii="Arial" w:hAnsi="Arial" w:cs="Arial"/>
          <w:sz w:val="24"/>
          <w:szCs w:val="24"/>
        </w:rPr>
        <w:t xml:space="preserve">         </w:t>
      </w:r>
    </w:p>
    <w:p w:rsidR="000D7549" w:rsidRPr="00E94A61" w:rsidRDefault="00E5746A" w:rsidP="008D7A68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E94A61">
        <w:rPr>
          <w:rFonts w:ascii="Arial" w:hAnsi="Arial" w:cs="Arial"/>
          <w:sz w:val="24"/>
          <w:szCs w:val="24"/>
        </w:rPr>
        <w:t xml:space="preserve">       Atendendo as solicitações da </w:t>
      </w:r>
      <w:r w:rsidR="00C91CAB">
        <w:rPr>
          <w:rFonts w:ascii="Arial" w:hAnsi="Arial" w:cs="Arial"/>
          <w:sz w:val="24"/>
          <w:szCs w:val="24"/>
        </w:rPr>
        <w:t>população</w:t>
      </w:r>
      <w:r w:rsidRPr="00E94A61">
        <w:rPr>
          <w:rFonts w:ascii="Arial" w:hAnsi="Arial" w:cs="Arial"/>
          <w:sz w:val="24"/>
          <w:szCs w:val="24"/>
        </w:rPr>
        <w:t xml:space="preserve">, venho através deste requerer informações se existe um estudo, ou projeto para </w:t>
      </w:r>
      <w:r w:rsidR="00C91CAB">
        <w:rPr>
          <w:rFonts w:ascii="Arial" w:hAnsi="Arial" w:cs="Arial"/>
          <w:sz w:val="24"/>
          <w:szCs w:val="24"/>
        </w:rPr>
        <w:t xml:space="preserve">obter um sistema de drenagem, na Rua Carmem Silvia de Almeida – Jardim Dona Elvira. </w:t>
      </w:r>
      <w:r w:rsidRPr="00E94A61">
        <w:rPr>
          <w:rFonts w:ascii="Arial" w:hAnsi="Arial" w:cs="Arial"/>
          <w:sz w:val="24"/>
          <w:szCs w:val="24"/>
        </w:rPr>
        <w:t>C</w:t>
      </w:r>
      <w:r w:rsidRPr="00E94A61">
        <w:rPr>
          <w:rFonts w:ascii="Arial" w:hAnsi="Arial" w:cs="Arial"/>
          <w:bCs/>
          <w:iCs/>
          <w:sz w:val="24"/>
          <w:szCs w:val="24"/>
        </w:rPr>
        <w:t>aso não haja um projeto, solicito que seja ins</w:t>
      </w:r>
      <w:r w:rsidR="00C91CAB">
        <w:rPr>
          <w:rFonts w:ascii="Arial" w:hAnsi="Arial" w:cs="Arial"/>
          <w:bCs/>
          <w:iCs/>
          <w:sz w:val="24"/>
          <w:szCs w:val="24"/>
        </w:rPr>
        <w:t xml:space="preserve">erido </w:t>
      </w:r>
      <w:r w:rsidRPr="00E94A61">
        <w:rPr>
          <w:rFonts w:ascii="Arial" w:hAnsi="Arial" w:cs="Arial"/>
          <w:bCs/>
          <w:iCs/>
          <w:sz w:val="24"/>
          <w:szCs w:val="24"/>
        </w:rPr>
        <w:t>para atender</w:t>
      </w:r>
      <w:r w:rsidR="00C91CAB">
        <w:rPr>
          <w:rFonts w:ascii="Arial" w:hAnsi="Arial" w:cs="Arial"/>
          <w:bCs/>
          <w:iCs/>
          <w:sz w:val="24"/>
          <w:szCs w:val="24"/>
        </w:rPr>
        <w:t>mos melhor a população.</w:t>
      </w:r>
    </w:p>
    <w:p w:rsidR="00E94A61" w:rsidRPr="00E94A61" w:rsidRDefault="00E5746A" w:rsidP="00E94A61">
      <w:pPr>
        <w:spacing w:line="360" w:lineRule="auto"/>
        <w:rPr>
          <w:rFonts w:ascii="Arial" w:eastAsia="Arial" w:hAnsi="Arial" w:cs="Arial"/>
          <w:bCs/>
          <w:i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="00C91CAB">
        <w:rPr>
          <w:rFonts w:ascii="Arial" w:hAnsi="Arial" w:cs="Arial"/>
          <w:sz w:val="24"/>
          <w:szCs w:val="24"/>
        </w:rPr>
        <w:t xml:space="preserve">O sistema de drenagem vai </w:t>
      </w:r>
      <w:r w:rsidR="00C91CAB">
        <w:rPr>
          <w:rFonts w:ascii="Arial" w:hAnsi="Arial" w:cs="Arial"/>
          <w:color w:val="202124"/>
          <w:shd w:val="clear" w:color="auto" w:fill="FFFFFF"/>
        </w:rPr>
        <w:t xml:space="preserve">garantir a saúde pública do bairro evitando que a água inunde as residências. Este trabalho é importante para o bem-estar e a segurança da população. Durante chuvas fortes, é importante ter drenagem suficiente para </w:t>
      </w:r>
      <w:r w:rsidR="000D7549">
        <w:rPr>
          <w:rFonts w:ascii="Arial" w:hAnsi="Arial" w:cs="Arial"/>
          <w:color w:val="202124"/>
          <w:shd w:val="clear" w:color="auto" w:fill="FFFFFF"/>
        </w:rPr>
        <w:t>tratar</w:t>
      </w:r>
      <w:r w:rsidR="00C91CAB">
        <w:rPr>
          <w:rFonts w:ascii="Arial" w:hAnsi="Arial" w:cs="Arial"/>
          <w:color w:val="202124"/>
          <w:shd w:val="clear" w:color="auto" w:fill="FFFFFF"/>
        </w:rPr>
        <w:t xml:space="preserve"> do excesso de água e certificar-se de que não haja áreas inundadas.</w:t>
      </w:r>
      <w:r w:rsidRPr="00E94A61">
        <w:rPr>
          <w:rFonts w:ascii="Arial" w:hAnsi="Arial" w:cs="Arial"/>
          <w:sz w:val="24"/>
          <w:szCs w:val="24"/>
        </w:rPr>
        <w:t xml:space="preserve">      </w:t>
      </w:r>
    </w:p>
    <w:p w:rsidR="00E94A61" w:rsidRPr="00E94A61" w:rsidRDefault="00E94A61" w:rsidP="00E94A61">
      <w:pPr>
        <w:spacing w:line="360" w:lineRule="auto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spacing w:line="360" w:lineRule="auto"/>
        <w:rPr>
          <w:rFonts w:ascii="Arial" w:hAnsi="Arial" w:cs="Arial"/>
          <w:sz w:val="24"/>
          <w:szCs w:val="24"/>
        </w:rPr>
      </w:pPr>
    </w:p>
    <w:p w:rsidR="00E94A61" w:rsidRPr="00E94A61" w:rsidRDefault="00E5746A" w:rsidP="00E94A61">
      <w:pPr>
        <w:ind w:firstLine="567"/>
        <w:rPr>
          <w:rFonts w:ascii="Arial" w:hAnsi="Arial" w:cs="Arial"/>
          <w:sz w:val="24"/>
          <w:szCs w:val="24"/>
        </w:rPr>
      </w:pPr>
      <w:r w:rsidRPr="00E94A61">
        <w:rPr>
          <w:rFonts w:ascii="Arial" w:hAnsi="Arial" w:cs="Arial"/>
          <w:sz w:val="24"/>
          <w:szCs w:val="24"/>
        </w:rPr>
        <w:t xml:space="preserve">Sala das </w:t>
      </w:r>
      <w:r w:rsidR="00C91CAB">
        <w:rPr>
          <w:rFonts w:ascii="Arial" w:hAnsi="Arial" w:cs="Arial"/>
          <w:sz w:val="24"/>
          <w:szCs w:val="24"/>
        </w:rPr>
        <w:t>Sessões Bemvindo Moreira Nery, 22 de Junho de 2022</w:t>
      </w:r>
      <w:r w:rsidRPr="00E94A61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5175"/>
        </w:tabs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5746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23737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5746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5746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E5746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46A" w:rsidRDefault="00E5746A">
      <w:pPr>
        <w:spacing w:after="0" w:line="240" w:lineRule="auto"/>
      </w:pPr>
      <w:r>
        <w:separator/>
      </w:r>
    </w:p>
  </w:endnote>
  <w:endnote w:type="continuationSeparator" w:id="0">
    <w:p w:rsidR="00E5746A" w:rsidRDefault="00E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574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D7A6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46A" w:rsidRDefault="00E5746A">
      <w:pPr>
        <w:spacing w:after="0" w:line="240" w:lineRule="auto"/>
      </w:pPr>
      <w:r>
        <w:separator/>
      </w:r>
    </w:p>
  </w:footnote>
  <w:footnote w:type="continuationSeparator" w:id="0">
    <w:p w:rsidR="00E5746A" w:rsidRDefault="00E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74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74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574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794B7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2C66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B6F9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DE89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152B6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7A59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B6EC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D008F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DC67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8AA56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BC18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2CB6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4894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2257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A9AF6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3D6E2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0608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5825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74A8F"/>
    <w:rsid w:val="000B08EA"/>
    <w:rsid w:val="000D7549"/>
    <w:rsid w:val="000F3508"/>
    <w:rsid w:val="001207F6"/>
    <w:rsid w:val="002655B7"/>
    <w:rsid w:val="002757F4"/>
    <w:rsid w:val="002E6D4A"/>
    <w:rsid w:val="003209C7"/>
    <w:rsid w:val="00344CF7"/>
    <w:rsid w:val="003A5FC0"/>
    <w:rsid w:val="00426C62"/>
    <w:rsid w:val="004B11B6"/>
    <w:rsid w:val="004E2A59"/>
    <w:rsid w:val="00505D92"/>
    <w:rsid w:val="00586B11"/>
    <w:rsid w:val="005C3136"/>
    <w:rsid w:val="00661CF0"/>
    <w:rsid w:val="006A4B7F"/>
    <w:rsid w:val="006A7D1D"/>
    <w:rsid w:val="006D0F20"/>
    <w:rsid w:val="006F3164"/>
    <w:rsid w:val="00780D4E"/>
    <w:rsid w:val="008230A3"/>
    <w:rsid w:val="008D7A68"/>
    <w:rsid w:val="00927526"/>
    <w:rsid w:val="0097673D"/>
    <w:rsid w:val="00A7476F"/>
    <w:rsid w:val="00B16AAA"/>
    <w:rsid w:val="00BB2E04"/>
    <w:rsid w:val="00BC0B06"/>
    <w:rsid w:val="00BD5E2F"/>
    <w:rsid w:val="00C17469"/>
    <w:rsid w:val="00C91CAB"/>
    <w:rsid w:val="00CD1705"/>
    <w:rsid w:val="00D130C7"/>
    <w:rsid w:val="00D80D69"/>
    <w:rsid w:val="00D923D6"/>
    <w:rsid w:val="00E37CD2"/>
    <w:rsid w:val="00E57395"/>
    <w:rsid w:val="00E5746A"/>
    <w:rsid w:val="00E94A61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6D1158E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esktop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B600A-8F6C-41B3-8803-383533F07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9</cp:revision>
  <cp:lastPrinted>2022-06-23T15:17:00Z</cp:lastPrinted>
  <dcterms:created xsi:type="dcterms:W3CDTF">2022-06-22T13:29:00Z</dcterms:created>
  <dcterms:modified xsi:type="dcterms:W3CDTF">2022-06-23T15:17:00Z</dcterms:modified>
</cp:coreProperties>
</file>