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D60" w:rsidRDefault="00195D60" w:rsidP="00195D60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1626</w:t>
      </w:r>
      <w:r>
        <w:rPr>
          <w:rFonts w:ascii="Arial" w:hAnsi="Arial" w:cs="Arial"/>
          <w:b/>
          <w:sz w:val="24"/>
          <w:szCs w:val="24"/>
        </w:rPr>
        <w:t>/2022</w:t>
      </w:r>
    </w:p>
    <w:p w:rsidR="00AA7B26" w:rsidRPr="003F1099" w:rsidRDefault="00AA7B26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EE3223" w:rsidRPr="00EE3223" w:rsidRDefault="00EA642A" w:rsidP="00EE3223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EE3223">
        <w:rPr>
          <w:rFonts w:ascii="Arial" w:hAnsi="Arial" w:cs="Arial"/>
          <w:sz w:val="24"/>
          <w:szCs w:val="24"/>
        </w:rPr>
        <w:t xml:space="preserve">Solicito do Executivo em nome do Excelentíssimo Sr. Igor Soares Ebert que interceda junto </w:t>
      </w:r>
      <w:bookmarkStart w:id="0" w:name="_Hlk83029956"/>
      <w:r w:rsidR="00617F64">
        <w:rPr>
          <w:rFonts w:ascii="Arial" w:hAnsi="Arial" w:cs="Arial"/>
          <w:sz w:val="24"/>
          <w:szCs w:val="24"/>
        </w:rPr>
        <w:t>à</w:t>
      </w:r>
      <w:r w:rsidRPr="00EE3223">
        <w:rPr>
          <w:rFonts w:ascii="Arial" w:hAnsi="Arial" w:cs="Arial"/>
          <w:sz w:val="24"/>
          <w:szCs w:val="24"/>
        </w:rPr>
        <w:t xml:space="preserve"> </w:t>
      </w:r>
      <w:bookmarkStart w:id="1" w:name="_Hlk84408330"/>
      <w:bookmarkStart w:id="2" w:name="_Hlk96596955"/>
      <w:bookmarkStart w:id="3" w:name="_Hlk93922902"/>
      <w:bookmarkEnd w:id="0"/>
      <w:r w:rsidR="001E026F" w:rsidRPr="00CC6015">
        <w:rPr>
          <w:rFonts w:ascii="Arial" w:hAnsi="Arial" w:cs="Arial"/>
          <w:sz w:val="24"/>
          <w:szCs w:val="24"/>
        </w:rPr>
        <w:t>Secretár</w:t>
      </w:r>
      <w:r w:rsidR="00617F64">
        <w:rPr>
          <w:rFonts w:ascii="Arial" w:hAnsi="Arial" w:cs="Arial"/>
          <w:sz w:val="24"/>
          <w:szCs w:val="24"/>
        </w:rPr>
        <w:t>ia</w:t>
      </w:r>
      <w:r w:rsidR="00CC6015" w:rsidRPr="00CC6015">
        <w:rPr>
          <w:rFonts w:ascii="Arial" w:hAnsi="Arial" w:cs="Arial"/>
          <w:sz w:val="24"/>
          <w:szCs w:val="24"/>
        </w:rPr>
        <w:t xml:space="preserve"> de</w:t>
      </w:r>
      <w:r w:rsidR="005C1724">
        <w:rPr>
          <w:rFonts w:ascii="Arial" w:hAnsi="Arial" w:cs="Arial"/>
          <w:sz w:val="24"/>
          <w:szCs w:val="24"/>
        </w:rPr>
        <w:t xml:space="preserve"> </w:t>
      </w:r>
      <w:r w:rsidR="00617F64">
        <w:rPr>
          <w:rFonts w:ascii="Arial" w:hAnsi="Arial" w:cs="Arial"/>
          <w:sz w:val="24"/>
          <w:szCs w:val="24"/>
        </w:rPr>
        <w:t xml:space="preserve">cultura e juventude Sra. </w:t>
      </w:r>
      <w:r w:rsidR="00617F64" w:rsidRPr="00617F64">
        <w:rPr>
          <w:rFonts w:ascii="Arial" w:hAnsi="Arial" w:cs="Arial"/>
          <w:sz w:val="24"/>
          <w:szCs w:val="24"/>
          <w:shd w:val="clear" w:color="auto" w:fill="F8F8F8"/>
        </w:rPr>
        <w:t>Virgínia Soares</w:t>
      </w:r>
      <w:r w:rsidRPr="00617F64">
        <w:rPr>
          <w:rFonts w:ascii="Arial" w:hAnsi="Arial" w:cs="Arial"/>
          <w:sz w:val="24"/>
          <w:szCs w:val="24"/>
        </w:rPr>
        <w:t xml:space="preserve">, </w:t>
      </w:r>
      <w:bookmarkStart w:id="4" w:name="_Hlk93923808"/>
      <w:bookmarkEnd w:id="1"/>
      <w:bookmarkEnd w:id="2"/>
      <w:r w:rsidR="00033C25">
        <w:rPr>
          <w:rFonts w:ascii="Arial" w:hAnsi="Arial" w:cs="Arial"/>
          <w:sz w:val="24"/>
          <w:szCs w:val="24"/>
        </w:rPr>
        <w:t xml:space="preserve">para implantar um dia de cultura no Parque da Cidade, todo mês. </w:t>
      </w:r>
    </w:p>
    <w:bookmarkEnd w:id="3"/>
    <w:bookmarkEnd w:id="4"/>
    <w:p w:rsidR="00512E40" w:rsidRPr="00110E3A" w:rsidRDefault="00512E40" w:rsidP="00195D60">
      <w:pPr>
        <w:spacing w:line="360" w:lineRule="auto"/>
        <w:jc w:val="both"/>
        <w:rPr>
          <w:rFonts w:ascii="Arial" w:hAnsi="Arial" w:cs="Arial"/>
        </w:rPr>
      </w:pPr>
    </w:p>
    <w:p w:rsidR="00B43D0A" w:rsidRPr="00B43D0A" w:rsidRDefault="00EA642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EE3223">
        <w:rPr>
          <w:rFonts w:ascii="Arial" w:hAnsi="Arial" w:cs="Arial"/>
          <w:sz w:val="24"/>
          <w:szCs w:val="24"/>
        </w:rPr>
        <w:t xml:space="preserve">à Mesa, </w:t>
      </w:r>
      <w:r w:rsidRPr="00EE3223">
        <w:rPr>
          <w:rFonts w:ascii="Arial" w:hAnsi="Arial" w:cs="Arial"/>
          <w:sz w:val="24"/>
          <w:szCs w:val="24"/>
        </w:rPr>
        <w:t>após ouvido o Douto Plenário na forma regimental vigente,</w:t>
      </w:r>
      <w:r w:rsidR="001F6E0F">
        <w:rPr>
          <w:rFonts w:ascii="Arial" w:hAnsi="Arial" w:cs="Arial"/>
          <w:sz w:val="24"/>
          <w:szCs w:val="24"/>
        </w:rPr>
        <w:t xml:space="preserve"> em nome do</w:t>
      </w:r>
      <w:r w:rsidRPr="00EE3223">
        <w:rPr>
          <w:rFonts w:ascii="Arial" w:hAnsi="Arial" w:cs="Arial"/>
          <w:sz w:val="24"/>
          <w:szCs w:val="24"/>
        </w:rPr>
        <w:t xml:space="preserve"> </w:t>
      </w:r>
      <w:r w:rsidR="001F6E0F" w:rsidRPr="001F6E0F">
        <w:rPr>
          <w:rFonts w:ascii="Arial" w:hAnsi="Arial" w:cs="Arial"/>
          <w:sz w:val="24"/>
          <w:szCs w:val="24"/>
        </w:rPr>
        <w:t xml:space="preserve">Excelentíssimo Sr. </w:t>
      </w:r>
      <w:r w:rsidR="001F6E0F">
        <w:rPr>
          <w:rFonts w:ascii="Arial" w:hAnsi="Arial" w:cs="Arial"/>
          <w:sz w:val="24"/>
          <w:szCs w:val="24"/>
        </w:rPr>
        <w:t xml:space="preserve"> </w:t>
      </w:r>
      <w:r w:rsidR="001F6E0F" w:rsidRPr="001F6E0F">
        <w:rPr>
          <w:rFonts w:ascii="Arial" w:hAnsi="Arial" w:cs="Arial"/>
          <w:sz w:val="24"/>
          <w:szCs w:val="24"/>
        </w:rPr>
        <w:t xml:space="preserve">Igor Soares Ebert que interceda junto à Secretária de cultura e juventude Sra. Virgínia Soares, </w:t>
      </w:r>
      <w:r w:rsidR="00033C25" w:rsidRPr="00033C25">
        <w:rPr>
          <w:rFonts w:ascii="Arial" w:hAnsi="Arial" w:cs="Arial"/>
          <w:sz w:val="24"/>
          <w:szCs w:val="24"/>
        </w:rPr>
        <w:t>para implantar um dia de cultura no Parque da Cidade, todo mês.</w:t>
      </w:r>
    </w:p>
    <w:p w:rsidR="00C42AB6" w:rsidRPr="00110E3A" w:rsidRDefault="00EA642A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 </w:t>
      </w:r>
      <w:proofErr w:type="gramStart"/>
      <w:r w:rsidRPr="00110E3A">
        <w:rPr>
          <w:rFonts w:ascii="Arial" w:hAnsi="Arial" w:cs="Arial"/>
          <w:b/>
        </w:rPr>
        <w:t>Presidente:-</w:t>
      </w:r>
      <w:proofErr w:type="gramEnd"/>
    </w:p>
    <w:p w:rsidR="00C42AB6" w:rsidRPr="00110E3A" w:rsidRDefault="00EA642A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Senhores </w:t>
      </w:r>
      <w:proofErr w:type="gramStart"/>
      <w:r w:rsidRPr="00110E3A">
        <w:rPr>
          <w:rFonts w:ascii="Arial" w:hAnsi="Arial" w:cs="Arial"/>
          <w:b/>
        </w:rPr>
        <w:t>Vereadores:-</w:t>
      </w:r>
      <w:proofErr w:type="gramEnd"/>
    </w:p>
    <w:p w:rsidR="00C42AB6" w:rsidRDefault="00EA642A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Senhoras </w:t>
      </w:r>
      <w:proofErr w:type="gramStart"/>
      <w:r w:rsidRPr="00110E3A">
        <w:rPr>
          <w:rFonts w:ascii="Arial" w:hAnsi="Arial" w:cs="Arial"/>
          <w:b/>
        </w:rPr>
        <w:t>Vereadoras:-</w:t>
      </w:r>
      <w:proofErr w:type="gramEnd"/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EA642A" w:rsidP="00195D6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195D60" w:rsidRPr="00195D60" w:rsidRDefault="00195D60" w:rsidP="00195D60">
      <w:pPr>
        <w:jc w:val="center"/>
        <w:rPr>
          <w:rFonts w:ascii="Arial" w:hAnsi="Arial" w:cs="Arial"/>
          <w:b/>
        </w:rPr>
      </w:pPr>
      <w:bookmarkStart w:id="5" w:name="_GoBack"/>
      <w:bookmarkEnd w:id="5"/>
    </w:p>
    <w:p w:rsidR="00512E40" w:rsidRPr="00512E40" w:rsidRDefault="00EA642A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1F6E0F" w:rsidRDefault="00EA642A" w:rsidP="00033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</w:t>
      </w:r>
      <w:r w:rsidR="00033C25">
        <w:rPr>
          <w:rFonts w:ascii="Arial" w:eastAsia="Times New Roman" w:hAnsi="Arial" w:cs="Arial"/>
          <w:sz w:val="24"/>
          <w:szCs w:val="24"/>
        </w:rPr>
        <w:t xml:space="preserve">Venho por meio deste solicitar que seja </w:t>
      </w:r>
      <w:r w:rsidR="00033C25" w:rsidRPr="00033C25">
        <w:rPr>
          <w:rFonts w:ascii="Arial" w:eastAsia="Times New Roman" w:hAnsi="Arial" w:cs="Arial"/>
          <w:sz w:val="24"/>
          <w:szCs w:val="24"/>
        </w:rPr>
        <w:t>implanta</w:t>
      </w:r>
      <w:r w:rsidR="00033C25">
        <w:rPr>
          <w:rFonts w:ascii="Arial" w:eastAsia="Times New Roman" w:hAnsi="Arial" w:cs="Arial"/>
          <w:sz w:val="24"/>
          <w:szCs w:val="24"/>
        </w:rPr>
        <w:t>do</w:t>
      </w:r>
      <w:r w:rsidR="00033C25" w:rsidRPr="00033C25">
        <w:rPr>
          <w:rFonts w:ascii="Arial" w:eastAsia="Times New Roman" w:hAnsi="Arial" w:cs="Arial"/>
          <w:sz w:val="24"/>
          <w:szCs w:val="24"/>
        </w:rPr>
        <w:t xml:space="preserve"> um dia de cultura no Parque da Cidade, todo mês. </w:t>
      </w:r>
      <w:r w:rsidR="00033C25">
        <w:rPr>
          <w:rFonts w:ascii="Arial" w:eastAsia="Times New Roman" w:hAnsi="Arial" w:cs="Arial"/>
          <w:sz w:val="24"/>
          <w:szCs w:val="24"/>
        </w:rPr>
        <w:t xml:space="preserve">Isso iria </w:t>
      </w:r>
      <w:r w:rsidR="00590304">
        <w:rPr>
          <w:rFonts w:ascii="Arial" w:eastAsia="Times New Roman" w:hAnsi="Arial" w:cs="Arial"/>
          <w:sz w:val="24"/>
          <w:szCs w:val="24"/>
        </w:rPr>
        <w:t>proporcion</w:t>
      </w:r>
      <w:r w:rsidR="00BD1E7D">
        <w:rPr>
          <w:rFonts w:ascii="Arial" w:eastAsia="Times New Roman" w:hAnsi="Arial" w:cs="Arial"/>
          <w:sz w:val="24"/>
          <w:szCs w:val="24"/>
        </w:rPr>
        <w:t>ar</w:t>
      </w:r>
      <w:r>
        <w:rPr>
          <w:rFonts w:ascii="Arial" w:eastAsia="Times New Roman" w:hAnsi="Arial" w:cs="Arial"/>
          <w:sz w:val="24"/>
          <w:szCs w:val="24"/>
        </w:rPr>
        <w:t xml:space="preserve"> às pessoas que n</w:t>
      </w:r>
      <w:r w:rsidR="00590304">
        <w:rPr>
          <w:rFonts w:ascii="Arial" w:eastAsia="Times New Roman" w:hAnsi="Arial" w:cs="Arial"/>
          <w:sz w:val="24"/>
          <w:szCs w:val="24"/>
        </w:rPr>
        <w:t>ã</w:t>
      </w:r>
      <w:r>
        <w:rPr>
          <w:rFonts w:ascii="Arial" w:eastAsia="Times New Roman" w:hAnsi="Arial" w:cs="Arial"/>
          <w:sz w:val="24"/>
          <w:szCs w:val="24"/>
        </w:rPr>
        <w:t>o possuem condições financeiras acesso à</w:t>
      </w:r>
      <w:r w:rsidR="00E54B4E">
        <w:rPr>
          <w:rFonts w:ascii="Arial" w:eastAsia="Times New Roman" w:hAnsi="Arial" w:cs="Arial"/>
          <w:sz w:val="24"/>
          <w:szCs w:val="24"/>
        </w:rPr>
        <w:t>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590304" w:rsidRPr="00590304">
        <w:rPr>
          <w:rFonts w:ascii="Arial" w:hAnsi="Arial" w:cs="Arial"/>
          <w:sz w:val="24"/>
          <w:szCs w:val="24"/>
        </w:rPr>
        <w:t>atividades</w:t>
      </w:r>
      <w:r w:rsidR="00590304">
        <w:rPr>
          <w:rFonts w:ascii="Arial" w:hAnsi="Arial" w:cs="Arial"/>
          <w:sz w:val="24"/>
          <w:szCs w:val="24"/>
        </w:rPr>
        <w:t xml:space="preserve"> culturais e</w:t>
      </w:r>
      <w:r w:rsidR="00590304" w:rsidRPr="00590304">
        <w:rPr>
          <w:rFonts w:ascii="Arial" w:hAnsi="Arial" w:cs="Arial"/>
          <w:sz w:val="24"/>
          <w:szCs w:val="24"/>
        </w:rPr>
        <w:t xml:space="preserve"> artísticas</w:t>
      </w:r>
      <w:r w:rsidR="0094031C">
        <w:rPr>
          <w:rFonts w:ascii="Arial" w:hAnsi="Arial" w:cs="Arial"/>
          <w:sz w:val="24"/>
          <w:szCs w:val="24"/>
        </w:rPr>
        <w:t xml:space="preserve"> gratuitas, como por </w:t>
      </w:r>
      <w:r w:rsidR="00E54B4E">
        <w:rPr>
          <w:rFonts w:ascii="Arial" w:hAnsi="Arial" w:cs="Arial"/>
          <w:sz w:val="24"/>
          <w:szCs w:val="24"/>
        </w:rPr>
        <w:t>exemplo</w:t>
      </w:r>
      <w:r w:rsidR="00033C25">
        <w:rPr>
          <w:rFonts w:ascii="Arial" w:hAnsi="Arial" w:cs="Arial"/>
          <w:sz w:val="24"/>
          <w:szCs w:val="24"/>
        </w:rPr>
        <w:t>:</w:t>
      </w:r>
      <w:r w:rsidR="00E54B4E">
        <w:rPr>
          <w:rFonts w:ascii="Arial" w:hAnsi="Arial" w:cs="Arial"/>
          <w:sz w:val="24"/>
          <w:szCs w:val="24"/>
        </w:rPr>
        <w:t xml:space="preserve"> </w:t>
      </w:r>
      <w:r w:rsidR="00E54B4E" w:rsidRPr="00590304">
        <w:rPr>
          <w:rFonts w:ascii="Arial" w:hAnsi="Arial" w:cs="Arial"/>
          <w:sz w:val="24"/>
          <w:szCs w:val="24"/>
        </w:rPr>
        <w:t>danças</w:t>
      </w:r>
      <w:r w:rsidR="0094031C" w:rsidRPr="0094031C">
        <w:rPr>
          <w:rFonts w:ascii="Arial" w:hAnsi="Arial" w:cs="Arial"/>
          <w:sz w:val="24"/>
          <w:szCs w:val="24"/>
        </w:rPr>
        <w:t xml:space="preserve"> brasileiras, aula de zumba, além da trupe circense das Oficinas de Artes</w:t>
      </w:r>
      <w:r w:rsidR="0094031C">
        <w:rPr>
          <w:rFonts w:ascii="Arial" w:hAnsi="Arial" w:cs="Arial"/>
          <w:sz w:val="24"/>
          <w:szCs w:val="24"/>
        </w:rPr>
        <w:t>, aulas de artesanato</w:t>
      </w:r>
      <w:r w:rsidR="00BD1E7D">
        <w:rPr>
          <w:rFonts w:ascii="Arial" w:hAnsi="Arial" w:cs="Arial"/>
          <w:sz w:val="24"/>
          <w:szCs w:val="24"/>
        </w:rPr>
        <w:t xml:space="preserve">, oficinas de pintura </w:t>
      </w:r>
      <w:r w:rsidR="00033C25">
        <w:rPr>
          <w:rFonts w:ascii="Arial" w:hAnsi="Arial" w:cs="Arial"/>
          <w:sz w:val="24"/>
          <w:szCs w:val="24"/>
        </w:rPr>
        <w:t xml:space="preserve">e entre outros. </w:t>
      </w:r>
    </w:p>
    <w:p w:rsidR="00033C25" w:rsidRPr="00AA7B26" w:rsidRDefault="00EA642A" w:rsidP="00033C2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Esse dia de cultura no Parque, poderia ser implantado todo domingo, uma vez ao mês</w:t>
      </w:r>
      <w:r w:rsidR="00BD1E7D">
        <w:rPr>
          <w:rFonts w:ascii="Arial" w:hAnsi="Arial" w:cs="Arial"/>
          <w:sz w:val="24"/>
          <w:szCs w:val="24"/>
        </w:rPr>
        <w:t xml:space="preserve"> e todos que chegariam no local poderiam participar, não necessitando de uma inscrição prévia. </w:t>
      </w:r>
    </w:p>
    <w:p w:rsidR="00AA7B26" w:rsidRDefault="00EA642A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A7B26">
        <w:rPr>
          <w:rFonts w:ascii="Arial" w:eastAsia="Times New Roman" w:hAnsi="Arial" w:cs="Arial"/>
          <w:sz w:val="24"/>
          <w:szCs w:val="24"/>
        </w:rPr>
        <w:t>.</w:t>
      </w:r>
    </w:p>
    <w:p w:rsidR="00CC6015" w:rsidRDefault="00EA642A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</w:t>
      </w:r>
    </w:p>
    <w:p w:rsidR="00CC6015" w:rsidRPr="00EE3223" w:rsidRDefault="00CC6015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EA642A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C42AB6" w:rsidRPr="00512E40"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 w:rsidR="00C42AB6" w:rsidRPr="00512E40">
        <w:rPr>
          <w:rFonts w:ascii="Arial" w:hAnsi="Arial" w:cs="Arial"/>
          <w:sz w:val="24"/>
          <w:szCs w:val="24"/>
        </w:rPr>
        <w:t>Bemvindo</w:t>
      </w:r>
      <w:proofErr w:type="spellEnd"/>
      <w:r w:rsidR="00C42AB6" w:rsidRPr="00512E40">
        <w:rPr>
          <w:rFonts w:ascii="Arial" w:hAnsi="Arial" w:cs="Arial"/>
          <w:sz w:val="24"/>
          <w:szCs w:val="24"/>
        </w:rPr>
        <w:t xml:space="preserve">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E54B4E">
        <w:rPr>
          <w:rFonts w:ascii="Arial" w:hAnsi="Arial" w:cs="Arial"/>
          <w:sz w:val="24"/>
          <w:szCs w:val="24"/>
        </w:rPr>
        <w:t>22</w:t>
      </w:r>
      <w:r w:rsidR="003F1099">
        <w:rPr>
          <w:rFonts w:ascii="Arial" w:hAnsi="Arial" w:cs="Arial"/>
          <w:sz w:val="24"/>
          <w:szCs w:val="24"/>
        </w:rPr>
        <w:t xml:space="preserve"> de</w:t>
      </w:r>
      <w:r w:rsidR="009E6D59">
        <w:rPr>
          <w:rFonts w:ascii="Arial" w:hAnsi="Arial" w:cs="Arial"/>
          <w:sz w:val="24"/>
          <w:szCs w:val="24"/>
        </w:rPr>
        <w:t xml:space="preserve"> </w:t>
      </w:r>
      <w:r w:rsidR="00E54B4E">
        <w:rPr>
          <w:rFonts w:ascii="Arial" w:hAnsi="Arial" w:cs="Arial"/>
          <w:sz w:val="24"/>
          <w:szCs w:val="24"/>
        </w:rPr>
        <w:t>junho</w:t>
      </w:r>
      <w:r w:rsidR="00C42AB6"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="00C42AB6"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A642A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22597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A642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EA642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EA642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42A" w:rsidRDefault="00EA642A">
      <w:pPr>
        <w:spacing w:after="0" w:line="240" w:lineRule="auto"/>
      </w:pPr>
      <w:r>
        <w:separator/>
      </w:r>
    </w:p>
  </w:endnote>
  <w:endnote w:type="continuationSeparator" w:id="0">
    <w:p w:rsidR="00EA642A" w:rsidRDefault="00EA6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A642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95D6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42A" w:rsidRDefault="00EA642A">
      <w:pPr>
        <w:spacing w:after="0" w:line="240" w:lineRule="auto"/>
      </w:pPr>
      <w:r>
        <w:separator/>
      </w:r>
    </w:p>
  </w:footnote>
  <w:footnote w:type="continuationSeparator" w:id="0">
    <w:p w:rsidR="00EA642A" w:rsidRDefault="00EA6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642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642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A642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CECFE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CBE19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4C19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4C609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69C1F6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5F42B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CE853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C7A97D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1CE54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6AE28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2423B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48B1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D4A60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D679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72F9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59C5A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6ECF1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DA435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33C25"/>
    <w:rsid w:val="000449B1"/>
    <w:rsid w:val="00074A8F"/>
    <w:rsid w:val="000B08EA"/>
    <w:rsid w:val="000D2A68"/>
    <w:rsid w:val="00110E3A"/>
    <w:rsid w:val="0011154A"/>
    <w:rsid w:val="001207F6"/>
    <w:rsid w:val="00124F0D"/>
    <w:rsid w:val="00195D60"/>
    <w:rsid w:val="001E026F"/>
    <w:rsid w:val="001E41A3"/>
    <w:rsid w:val="001F0428"/>
    <w:rsid w:val="001F6E0F"/>
    <w:rsid w:val="00256B3C"/>
    <w:rsid w:val="002655B7"/>
    <w:rsid w:val="002757F4"/>
    <w:rsid w:val="002E52AA"/>
    <w:rsid w:val="002E6D4A"/>
    <w:rsid w:val="003209C7"/>
    <w:rsid w:val="00370E79"/>
    <w:rsid w:val="003A5FC0"/>
    <w:rsid w:val="003F1099"/>
    <w:rsid w:val="003F19B2"/>
    <w:rsid w:val="00426C62"/>
    <w:rsid w:val="00447476"/>
    <w:rsid w:val="0045245E"/>
    <w:rsid w:val="00494922"/>
    <w:rsid w:val="004B11B6"/>
    <w:rsid w:val="004C1D1C"/>
    <w:rsid w:val="004E2A59"/>
    <w:rsid w:val="00512E40"/>
    <w:rsid w:val="00551FA1"/>
    <w:rsid w:val="00553D65"/>
    <w:rsid w:val="00590304"/>
    <w:rsid w:val="005C1724"/>
    <w:rsid w:val="005C3136"/>
    <w:rsid w:val="005E32C2"/>
    <w:rsid w:val="005F348F"/>
    <w:rsid w:val="00617F64"/>
    <w:rsid w:val="006371C1"/>
    <w:rsid w:val="00661CF0"/>
    <w:rsid w:val="006A4B7F"/>
    <w:rsid w:val="006A7D1D"/>
    <w:rsid w:val="006B2408"/>
    <w:rsid w:val="006D0F20"/>
    <w:rsid w:val="006F3164"/>
    <w:rsid w:val="0070256E"/>
    <w:rsid w:val="00750B2F"/>
    <w:rsid w:val="00773C57"/>
    <w:rsid w:val="00780D4E"/>
    <w:rsid w:val="008004DF"/>
    <w:rsid w:val="008230A3"/>
    <w:rsid w:val="008328A2"/>
    <w:rsid w:val="00845B12"/>
    <w:rsid w:val="00867145"/>
    <w:rsid w:val="00890588"/>
    <w:rsid w:val="008C0E79"/>
    <w:rsid w:val="00927526"/>
    <w:rsid w:val="0094031C"/>
    <w:rsid w:val="0097673D"/>
    <w:rsid w:val="009A1955"/>
    <w:rsid w:val="009B198B"/>
    <w:rsid w:val="009E6D59"/>
    <w:rsid w:val="00A256CE"/>
    <w:rsid w:val="00A6476B"/>
    <w:rsid w:val="00A7476F"/>
    <w:rsid w:val="00AA7B26"/>
    <w:rsid w:val="00AB28A6"/>
    <w:rsid w:val="00B14EBC"/>
    <w:rsid w:val="00B43D0A"/>
    <w:rsid w:val="00B8416B"/>
    <w:rsid w:val="00B9115D"/>
    <w:rsid w:val="00BB2E04"/>
    <w:rsid w:val="00BC0B06"/>
    <w:rsid w:val="00BD1E7D"/>
    <w:rsid w:val="00BD5E2F"/>
    <w:rsid w:val="00BF18EE"/>
    <w:rsid w:val="00BF6DD1"/>
    <w:rsid w:val="00C17469"/>
    <w:rsid w:val="00C37617"/>
    <w:rsid w:val="00C42AB6"/>
    <w:rsid w:val="00C63516"/>
    <w:rsid w:val="00CA565E"/>
    <w:rsid w:val="00CC6015"/>
    <w:rsid w:val="00CD1705"/>
    <w:rsid w:val="00D130C7"/>
    <w:rsid w:val="00D80D69"/>
    <w:rsid w:val="00D85D02"/>
    <w:rsid w:val="00D923D6"/>
    <w:rsid w:val="00DB0AF2"/>
    <w:rsid w:val="00E42FDA"/>
    <w:rsid w:val="00E54B4E"/>
    <w:rsid w:val="00E57395"/>
    <w:rsid w:val="00E94A61"/>
    <w:rsid w:val="00EA0A4C"/>
    <w:rsid w:val="00EA5FEF"/>
    <w:rsid w:val="00EA642A"/>
    <w:rsid w:val="00EE3223"/>
    <w:rsid w:val="00EE730A"/>
    <w:rsid w:val="00F23BB7"/>
    <w:rsid w:val="00F3053F"/>
    <w:rsid w:val="00F534EC"/>
    <w:rsid w:val="00F72F43"/>
    <w:rsid w:val="00F75212"/>
    <w:rsid w:val="00FA391E"/>
    <w:rsid w:val="00FC6F2A"/>
    <w:rsid w:val="00FD54C9"/>
    <w:rsid w:val="00FE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DAF2352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617F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7F6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7F6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7F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7F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4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198A5-59A0-4CD9-A03C-A9C2B956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1168</TotalTime>
  <Pages>2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42</cp:revision>
  <cp:lastPrinted>2019-10-31T19:00:00Z</cp:lastPrinted>
  <dcterms:created xsi:type="dcterms:W3CDTF">2021-08-03T15:18:00Z</dcterms:created>
  <dcterms:modified xsi:type="dcterms:W3CDTF">2022-06-23T15:16:00Z</dcterms:modified>
</cp:coreProperties>
</file>