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B26" w:rsidRDefault="00DA3208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1625/2022</w:t>
      </w:r>
    </w:p>
    <w:p w:rsidR="00DA3208" w:rsidRPr="003F1099" w:rsidRDefault="00DA3208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E3223" w:rsidRPr="00EE3223" w:rsidRDefault="00016702" w:rsidP="00EE3223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EE3223">
        <w:rPr>
          <w:rFonts w:ascii="Arial" w:hAnsi="Arial" w:cs="Arial"/>
          <w:sz w:val="24"/>
          <w:szCs w:val="24"/>
        </w:rPr>
        <w:t xml:space="preserve">Solicito do Executivo em nome do Excelentíssimo Sr. Igor Soares Ebert que interceda junto </w:t>
      </w:r>
      <w:bookmarkStart w:id="1" w:name="_Hlk83029956"/>
      <w:r w:rsidR="00617F64">
        <w:rPr>
          <w:rFonts w:ascii="Arial" w:hAnsi="Arial" w:cs="Arial"/>
          <w:sz w:val="24"/>
          <w:szCs w:val="24"/>
        </w:rPr>
        <w:t>à</w:t>
      </w:r>
      <w:r w:rsidRPr="00EE3223">
        <w:rPr>
          <w:rFonts w:ascii="Arial" w:hAnsi="Arial" w:cs="Arial"/>
          <w:sz w:val="24"/>
          <w:szCs w:val="24"/>
        </w:rPr>
        <w:t xml:space="preserve"> </w:t>
      </w:r>
      <w:bookmarkStart w:id="2" w:name="_Hlk84408330"/>
      <w:bookmarkStart w:id="3" w:name="_Hlk96596955"/>
      <w:bookmarkStart w:id="4" w:name="_Hlk93922902"/>
      <w:bookmarkEnd w:id="1"/>
      <w:r w:rsidR="001E026F" w:rsidRPr="00CC6015">
        <w:rPr>
          <w:rFonts w:ascii="Arial" w:hAnsi="Arial" w:cs="Arial"/>
          <w:sz w:val="24"/>
          <w:szCs w:val="24"/>
        </w:rPr>
        <w:t>Secretár</w:t>
      </w:r>
      <w:r w:rsidR="00617F64">
        <w:rPr>
          <w:rFonts w:ascii="Arial" w:hAnsi="Arial" w:cs="Arial"/>
          <w:sz w:val="24"/>
          <w:szCs w:val="24"/>
        </w:rPr>
        <w:t>ia</w:t>
      </w:r>
      <w:r w:rsidR="00CC6015" w:rsidRPr="00CC6015">
        <w:rPr>
          <w:rFonts w:ascii="Arial" w:hAnsi="Arial" w:cs="Arial"/>
          <w:sz w:val="24"/>
          <w:szCs w:val="24"/>
        </w:rPr>
        <w:t xml:space="preserve"> de</w:t>
      </w:r>
      <w:r w:rsidR="005C1724">
        <w:rPr>
          <w:rFonts w:ascii="Arial" w:hAnsi="Arial" w:cs="Arial"/>
          <w:sz w:val="24"/>
          <w:szCs w:val="24"/>
        </w:rPr>
        <w:t xml:space="preserve"> </w:t>
      </w:r>
      <w:r w:rsidR="00617F64">
        <w:rPr>
          <w:rFonts w:ascii="Arial" w:hAnsi="Arial" w:cs="Arial"/>
          <w:sz w:val="24"/>
          <w:szCs w:val="24"/>
        </w:rPr>
        <w:t xml:space="preserve">cultura e juventude Sra. </w:t>
      </w:r>
      <w:r w:rsidR="00617F64" w:rsidRPr="00617F64">
        <w:rPr>
          <w:rFonts w:ascii="Arial" w:hAnsi="Arial" w:cs="Arial"/>
          <w:sz w:val="24"/>
          <w:szCs w:val="24"/>
          <w:shd w:val="clear" w:color="auto" w:fill="F8F8F8"/>
        </w:rPr>
        <w:t>Virgínia Soares</w:t>
      </w:r>
      <w:r w:rsidRPr="00617F64">
        <w:rPr>
          <w:rFonts w:ascii="Arial" w:hAnsi="Arial" w:cs="Arial"/>
          <w:sz w:val="24"/>
          <w:szCs w:val="24"/>
        </w:rPr>
        <w:t xml:space="preserve">, </w:t>
      </w:r>
      <w:bookmarkStart w:id="5" w:name="_Hlk93923808"/>
      <w:bookmarkEnd w:id="2"/>
      <w:r w:rsidR="001F0428">
        <w:rPr>
          <w:rFonts w:ascii="Arial" w:hAnsi="Arial" w:cs="Arial"/>
          <w:sz w:val="24"/>
          <w:szCs w:val="24"/>
        </w:rPr>
        <w:t xml:space="preserve">para </w:t>
      </w:r>
      <w:bookmarkEnd w:id="3"/>
      <w:r w:rsidR="001E026F">
        <w:rPr>
          <w:rFonts w:ascii="Arial" w:hAnsi="Arial" w:cs="Arial"/>
          <w:sz w:val="24"/>
          <w:szCs w:val="24"/>
        </w:rPr>
        <w:t xml:space="preserve">que seja </w:t>
      </w:r>
      <w:r w:rsidR="00617F64">
        <w:rPr>
          <w:rFonts w:ascii="Arial" w:hAnsi="Arial" w:cs="Arial"/>
          <w:sz w:val="24"/>
          <w:szCs w:val="24"/>
        </w:rPr>
        <w:t xml:space="preserve">implantado um caminhão da cultura, nesta municipalidade </w:t>
      </w:r>
    </w:p>
    <w:bookmarkEnd w:id="4"/>
    <w:bookmarkEnd w:id="5"/>
    <w:p w:rsidR="00512E40" w:rsidRPr="00110E3A" w:rsidRDefault="00512E40" w:rsidP="00DA3208">
      <w:pPr>
        <w:spacing w:line="360" w:lineRule="auto"/>
        <w:jc w:val="both"/>
        <w:rPr>
          <w:rFonts w:ascii="Arial" w:hAnsi="Arial" w:cs="Arial"/>
        </w:rPr>
      </w:pPr>
    </w:p>
    <w:p w:rsidR="001F6E0F" w:rsidRPr="001F6E0F" w:rsidRDefault="00016702" w:rsidP="001F6E0F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EE3223">
        <w:rPr>
          <w:rFonts w:ascii="Arial" w:hAnsi="Arial" w:cs="Arial"/>
          <w:sz w:val="24"/>
          <w:szCs w:val="24"/>
        </w:rPr>
        <w:t xml:space="preserve">à </w:t>
      </w:r>
      <w:r w:rsidRPr="00EE3223">
        <w:rPr>
          <w:rFonts w:ascii="Arial" w:hAnsi="Arial" w:cs="Arial"/>
          <w:sz w:val="24"/>
          <w:szCs w:val="24"/>
        </w:rPr>
        <w:t>Mesa, após ouvido o Douto Plenário na forma regimental vigente,</w:t>
      </w:r>
      <w:r>
        <w:rPr>
          <w:rFonts w:ascii="Arial" w:hAnsi="Arial" w:cs="Arial"/>
          <w:sz w:val="24"/>
          <w:szCs w:val="24"/>
        </w:rPr>
        <w:t xml:space="preserve"> em nome do</w:t>
      </w:r>
      <w:r w:rsidRPr="00EE3223">
        <w:rPr>
          <w:rFonts w:ascii="Arial" w:hAnsi="Arial" w:cs="Arial"/>
          <w:sz w:val="24"/>
          <w:szCs w:val="24"/>
        </w:rPr>
        <w:t xml:space="preserve"> </w:t>
      </w:r>
      <w:r w:rsidRPr="001F6E0F">
        <w:rPr>
          <w:rFonts w:ascii="Arial" w:hAnsi="Arial" w:cs="Arial"/>
          <w:sz w:val="24"/>
          <w:szCs w:val="24"/>
        </w:rPr>
        <w:t xml:space="preserve">Excelentíssimo Sr. </w:t>
      </w:r>
      <w:r>
        <w:rPr>
          <w:rFonts w:ascii="Arial" w:hAnsi="Arial" w:cs="Arial"/>
          <w:sz w:val="24"/>
          <w:szCs w:val="24"/>
        </w:rPr>
        <w:t xml:space="preserve"> </w:t>
      </w:r>
      <w:r w:rsidRPr="001F6E0F">
        <w:rPr>
          <w:rFonts w:ascii="Arial" w:hAnsi="Arial" w:cs="Arial"/>
          <w:sz w:val="24"/>
          <w:szCs w:val="24"/>
        </w:rPr>
        <w:t>Igor Soares Ebert que interceda junto à Secretária de cultura e juventude Sra. Virgínia Soares, para que seja implantado um caminhão da cultura, nesta municipali</w:t>
      </w:r>
      <w:r w:rsidRPr="001F6E0F">
        <w:rPr>
          <w:rFonts w:ascii="Arial" w:hAnsi="Arial" w:cs="Arial"/>
          <w:sz w:val="24"/>
          <w:szCs w:val="24"/>
        </w:rPr>
        <w:t xml:space="preserve">dade </w:t>
      </w: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016702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016702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016702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016702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59030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016702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1F6E0F" w:rsidRDefault="00016702" w:rsidP="001F042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</w:t>
      </w:r>
      <w:r w:rsidR="001E026F">
        <w:rPr>
          <w:rFonts w:ascii="Arial" w:eastAsia="Times New Roman" w:hAnsi="Arial" w:cs="Arial"/>
          <w:sz w:val="24"/>
          <w:szCs w:val="24"/>
        </w:rPr>
        <w:t>V</w:t>
      </w:r>
      <w:r w:rsidR="001E026F" w:rsidRPr="001E026F">
        <w:rPr>
          <w:rFonts w:ascii="Arial" w:eastAsia="Times New Roman" w:hAnsi="Arial" w:cs="Arial"/>
          <w:sz w:val="24"/>
          <w:szCs w:val="24"/>
        </w:rPr>
        <w:t>enho por meio deste solicitar</w:t>
      </w:r>
      <w:r w:rsidR="00590304">
        <w:rPr>
          <w:rFonts w:ascii="Arial" w:eastAsia="Times New Roman" w:hAnsi="Arial" w:cs="Arial"/>
          <w:sz w:val="24"/>
          <w:szCs w:val="24"/>
        </w:rPr>
        <w:t xml:space="preserve">, </w:t>
      </w:r>
      <w:r w:rsidR="001E026F" w:rsidRPr="001E026F">
        <w:rPr>
          <w:rFonts w:ascii="Arial" w:eastAsia="Times New Roman" w:hAnsi="Arial" w:cs="Arial"/>
          <w:sz w:val="24"/>
          <w:szCs w:val="24"/>
        </w:rPr>
        <w:t xml:space="preserve">que seja </w:t>
      </w:r>
      <w:r>
        <w:rPr>
          <w:rFonts w:ascii="Arial" w:eastAsia="Times New Roman" w:hAnsi="Arial" w:cs="Arial"/>
          <w:sz w:val="24"/>
          <w:szCs w:val="24"/>
        </w:rPr>
        <w:t xml:space="preserve">implantado um caminhão da cultura, nesta municipalidade, onde os </w:t>
      </w:r>
      <w:r w:rsidR="00E54B4E">
        <w:rPr>
          <w:rFonts w:ascii="Arial" w:eastAsia="Times New Roman" w:hAnsi="Arial" w:cs="Arial"/>
          <w:sz w:val="24"/>
          <w:szCs w:val="24"/>
        </w:rPr>
        <w:t>m</w:t>
      </w:r>
      <w:r>
        <w:rPr>
          <w:rFonts w:ascii="Arial" w:eastAsia="Times New Roman" w:hAnsi="Arial" w:cs="Arial"/>
          <w:sz w:val="24"/>
          <w:szCs w:val="24"/>
        </w:rPr>
        <w:t xml:space="preserve">unícipes terão à possibilidade de desfrutar de uma programação cultural. </w:t>
      </w:r>
    </w:p>
    <w:p w:rsidR="001F6E0F" w:rsidRPr="00AA7B26" w:rsidRDefault="00016702" w:rsidP="001F042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</w:t>
      </w:r>
      <w:r w:rsidR="0059030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Este caminhão </w:t>
      </w:r>
      <w:r w:rsidR="0094031C">
        <w:rPr>
          <w:rFonts w:ascii="Arial" w:eastAsia="Times New Roman" w:hAnsi="Arial" w:cs="Arial"/>
          <w:sz w:val="24"/>
          <w:szCs w:val="24"/>
        </w:rPr>
        <w:t xml:space="preserve">seria adaptado e teria uma estrutura com palco, iluminação e som </w:t>
      </w:r>
      <w:r w:rsidR="00E54B4E">
        <w:rPr>
          <w:rFonts w:ascii="Arial" w:eastAsia="Times New Roman" w:hAnsi="Arial" w:cs="Arial"/>
          <w:sz w:val="24"/>
          <w:szCs w:val="24"/>
        </w:rPr>
        <w:t>e passaria</w:t>
      </w:r>
      <w:r>
        <w:rPr>
          <w:rFonts w:ascii="Arial" w:eastAsia="Times New Roman" w:hAnsi="Arial" w:cs="Arial"/>
          <w:sz w:val="24"/>
          <w:szCs w:val="24"/>
        </w:rPr>
        <w:t xml:space="preserve"> por cada bairro</w:t>
      </w:r>
      <w:r w:rsidR="00590304">
        <w:rPr>
          <w:rFonts w:ascii="Arial" w:eastAsia="Times New Roman" w:hAnsi="Arial" w:cs="Arial"/>
          <w:sz w:val="24"/>
          <w:szCs w:val="24"/>
        </w:rPr>
        <w:t xml:space="preserve"> de Itapevi</w:t>
      </w:r>
      <w:r>
        <w:rPr>
          <w:rFonts w:ascii="Arial" w:eastAsia="Times New Roman" w:hAnsi="Arial" w:cs="Arial"/>
          <w:sz w:val="24"/>
          <w:szCs w:val="24"/>
        </w:rPr>
        <w:t>,</w:t>
      </w:r>
      <w:r w:rsidR="00590304">
        <w:rPr>
          <w:rFonts w:ascii="Arial" w:eastAsia="Times New Roman" w:hAnsi="Arial" w:cs="Arial"/>
          <w:sz w:val="24"/>
          <w:szCs w:val="24"/>
        </w:rPr>
        <w:t xml:space="preserve"> proporcionando</w:t>
      </w:r>
      <w:r>
        <w:rPr>
          <w:rFonts w:ascii="Arial" w:eastAsia="Times New Roman" w:hAnsi="Arial" w:cs="Arial"/>
          <w:sz w:val="24"/>
          <w:szCs w:val="24"/>
        </w:rPr>
        <w:t xml:space="preserve"> às pessoas que n</w:t>
      </w:r>
      <w:r w:rsidR="00590304">
        <w:rPr>
          <w:rFonts w:ascii="Arial" w:eastAsia="Times New Roman" w:hAnsi="Arial" w:cs="Arial"/>
          <w:sz w:val="24"/>
          <w:szCs w:val="24"/>
        </w:rPr>
        <w:t>ã</w:t>
      </w:r>
      <w:r>
        <w:rPr>
          <w:rFonts w:ascii="Arial" w:eastAsia="Times New Roman" w:hAnsi="Arial" w:cs="Arial"/>
          <w:sz w:val="24"/>
          <w:szCs w:val="24"/>
        </w:rPr>
        <w:t xml:space="preserve">o possuem </w:t>
      </w:r>
      <w:r>
        <w:rPr>
          <w:rFonts w:ascii="Arial" w:eastAsia="Times New Roman" w:hAnsi="Arial" w:cs="Arial"/>
          <w:sz w:val="24"/>
          <w:szCs w:val="24"/>
        </w:rPr>
        <w:lastRenderedPageBreak/>
        <w:t>condições financei</w:t>
      </w:r>
      <w:r>
        <w:rPr>
          <w:rFonts w:ascii="Arial" w:eastAsia="Times New Roman" w:hAnsi="Arial" w:cs="Arial"/>
          <w:sz w:val="24"/>
          <w:szCs w:val="24"/>
        </w:rPr>
        <w:t>ras acesso à</w:t>
      </w:r>
      <w:r w:rsidR="00E54B4E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90304" w:rsidRPr="00590304">
        <w:rPr>
          <w:rFonts w:ascii="Arial" w:hAnsi="Arial" w:cs="Arial"/>
          <w:sz w:val="24"/>
          <w:szCs w:val="24"/>
        </w:rPr>
        <w:t>atividades</w:t>
      </w:r>
      <w:r w:rsidR="00590304">
        <w:rPr>
          <w:rFonts w:ascii="Arial" w:hAnsi="Arial" w:cs="Arial"/>
          <w:sz w:val="24"/>
          <w:szCs w:val="24"/>
        </w:rPr>
        <w:t xml:space="preserve"> culturais e</w:t>
      </w:r>
      <w:r w:rsidR="00590304" w:rsidRPr="00590304">
        <w:rPr>
          <w:rFonts w:ascii="Arial" w:hAnsi="Arial" w:cs="Arial"/>
          <w:sz w:val="24"/>
          <w:szCs w:val="24"/>
        </w:rPr>
        <w:t xml:space="preserve"> artísticas</w:t>
      </w:r>
      <w:r w:rsidR="0094031C">
        <w:rPr>
          <w:rFonts w:ascii="Arial" w:hAnsi="Arial" w:cs="Arial"/>
          <w:sz w:val="24"/>
          <w:szCs w:val="24"/>
        </w:rPr>
        <w:t xml:space="preserve"> gratuitas, como por </w:t>
      </w:r>
      <w:r w:rsidR="00E54B4E">
        <w:rPr>
          <w:rFonts w:ascii="Arial" w:hAnsi="Arial" w:cs="Arial"/>
          <w:sz w:val="24"/>
          <w:szCs w:val="24"/>
        </w:rPr>
        <w:t xml:space="preserve">exemplo </w:t>
      </w:r>
      <w:r w:rsidR="00E54B4E" w:rsidRPr="00590304">
        <w:rPr>
          <w:rFonts w:ascii="Arial" w:hAnsi="Arial" w:cs="Arial"/>
          <w:sz w:val="24"/>
          <w:szCs w:val="24"/>
        </w:rPr>
        <w:t>danças</w:t>
      </w:r>
      <w:r w:rsidR="0094031C" w:rsidRPr="0094031C">
        <w:rPr>
          <w:rFonts w:ascii="Arial" w:hAnsi="Arial" w:cs="Arial"/>
          <w:sz w:val="24"/>
          <w:szCs w:val="24"/>
        </w:rPr>
        <w:t xml:space="preserve"> brasileiras, aula de zumba, além da trupe circense das Oficinas de Artes</w:t>
      </w:r>
      <w:r w:rsidR="0094031C">
        <w:rPr>
          <w:rFonts w:ascii="Arial" w:hAnsi="Arial" w:cs="Arial"/>
          <w:sz w:val="24"/>
          <w:szCs w:val="24"/>
        </w:rPr>
        <w:t>, aulas de artesanato</w:t>
      </w:r>
      <w:r w:rsidR="00E54B4E">
        <w:rPr>
          <w:rFonts w:ascii="Arial" w:hAnsi="Arial" w:cs="Arial"/>
          <w:sz w:val="24"/>
          <w:szCs w:val="24"/>
        </w:rPr>
        <w:t xml:space="preserve"> e outras.</w:t>
      </w:r>
    </w:p>
    <w:p w:rsidR="00CC6015" w:rsidRPr="00EE3223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016702" w:rsidP="00DA320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E54B4E">
        <w:rPr>
          <w:rFonts w:ascii="Arial" w:hAnsi="Arial" w:cs="Arial"/>
          <w:sz w:val="24"/>
          <w:szCs w:val="24"/>
        </w:rPr>
        <w:t>22</w:t>
      </w:r>
      <w:r w:rsidR="003F1099">
        <w:rPr>
          <w:rFonts w:ascii="Arial" w:hAnsi="Arial" w:cs="Arial"/>
          <w:sz w:val="24"/>
          <w:szCs w:val="24"/>
        </w:rPr>
        <w:t xml:space="preserve"> de</w:t>
      </w:r>
      <w:r w:rsidR="009E6D59">
        <w:rPr>
          <w:rFonts w:ascii="Arial" w:hAnsi="Arial" w:cs="Arial"/>
          <w:sz w:val="24"/>
          <w:szCs w:val="24"/>
        </w:rPr>
        <w:t xml:space="preserve"> </w:t>
      </w:r>
      <w:r w:rsidR="00E54B4E">
        <w:rPr>
          <w:rFonts w:ascii="Arial" w:hAnsi="Arial" w:cs="Arial"/>
          <w:sz w:val="24"/>
          <w:szCs w:val="24"/>
        </w:rPr>
        <w:t>junho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016702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9322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016702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016702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016702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702" w:rsidRDefault="00016702">
      <w:pPr>
        <w:spacing w:after="0" w:line="240" w:lineRule="auto"/>
      </w:pPr>
      <w:r>
        <w:separator/>
      </w:r>
    </w:p>
  </w:endnote>
  <w:endnote w:type="continuationSeparator" w:id="0">
    <w:p w:rsidR="00016702" w:rsidRDefault="00016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1670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A320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702" w:rsidRDefault="00016702">
      <w:pPr>
        <w:spacing w:after="0" w:line="240" w:lineRule="auto"/>
      </w:pPr>
      <w:r>
        <w:separator/>
      </w:r>
    </w:p>
  </w:footnote>
  <w:footnote w:type="continuationSeparator" w:id="0">
    <w:p w:rsidR="00016702" w:rsidRDefault="00016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67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67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67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EBAB2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B28C9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9667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66C82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ECCF2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322EF0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6A040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9809A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6205C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D94E6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9661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FC2E5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08426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250999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6B463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5A24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260EB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970F9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16702"/>
    <w:rsid w:val="000449B1"/>
    <w:rsid w:val="00074A8F"/>
    <w:rsid w:val="000B08EA"/>
    <w:rsid w:val="000D2A68"/>
    <w:rsid w:val="00110E3A"/>
    <w:rsid w:val="0011154A"/>
    <w:rsid w:val="001207F6"/>
    <w:rsid w:val="00124F0D"/>
    <w:rsid w:val="001E026F"/>
    <w:rsid w:val="001E41A3"/>
    <w:rsid w:val="001F0428"/>
    <w:rsid w:val="001F6E0F"/>
    <w:rsid w:val="00256B3C"/>
    <w:rsid w:val="002655B7"/>
    <w:rsid w:val="002757F4"/>
    <w:rsid w:val="002E52AA"/>
    <w:rsid w:val="002E6D4A"/>
    <w:rsid w:val="003209C7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C1D1C"/>
    <w:rsid w:val="004E2A59"/>
    <w:rsid w:val="00512E40"/>
    <w:rsid w:val="00551FA1"/>
    <w:rsid w:val="00553D65"/>
    <w:rsid w:val="00590304"/>
    <w:rsid w:val="005C1724"/>
    <w:rsid w:val="005C3136"/>
    <w:rsid w:val="005E32C2"/>
    <w:rsid w:val="005F348F"/>
    <w:rsid w:val="00617F64"/>
    <w:rsid w:val="006371C1"/>
    <w:rsid w:val="00661CF0"/>
    <w:rsid w:val="006A4B7F"/>
    <w:rsid w:val="006A7D1D"/>
    <w:rsid w:val="006B2408"/>
    <w:rsid w:val="006D0F20"/>
    <w:rsid w:val="006F3164"/>
    <w:rsid w:val="0070256E"/>
    <w:rsid w:val="00750B2F"/>
    <w:rsid w:val="00773C57"/>
    <w:rsid w:val="00780D4E"/>
    <w:rsid w:val="008004DF"/>
    <w:rsid w:val="008230A3"/>
    <w:rsid w:val="008328A2"/>
    <w:rsid w:val="00867145"/>
    <w:rsid w:val="00890588"/>
    <w:rsid w:val="008C0E79"/>
    <w:rsid w:val="00927526"/>
    <w:rsid w:val="0094031C"/>
    <w:rsid w:val="0097673D"/>
    <w:rsid w:val="009A1955"/>
    <w:rsid w:val="009B198B"/>
    <w:rsid w:val="009E6D59"/>
    <w:rsid w:val="00A256CE"/>
    <w:rsid w:val="00A6476B"/>
    <w:rsid w:val="00A7476F"/>
    <w:rsid w:val="00AA7B26"/>
    <w:rsid w:val="00AB28A6"/>
    <w:rsid w:val="00B14EBC"/>
    <w:rsid w:val="00B43D0A"/>
    <w:rsid w:val="00B8416B"/>
    <w:rsid w:val="00B9115D"/>
    <w:rsid w:val="00BB2E04"/>
    <w:rsid w:val="00BC0B06"/>
    <w:rsid w:val="00BD5E2F"/>
    <w:rsid w:val="00BF18EE"/>
    <w:rsid w:val="00BF6DD1"/>
    <w:rsid w:val="00C17469"/>
    <w:rsid w:val="00C37617"/>
    <w:rsid w:val="00C42AB6"/>
    <w:rsid w:val="00C63516"/>
    <w:rsid w:val="00CA565E"/>
    <w:rsid w:val="00CC6015"/>
    <w:rsid w:val="00CD1705"/>
    <w:rsid w:val="00D130C7"/>
    <w:rsid w:val="00D80D69"/>
    <w:rsid w:val="00D85D02"/>
    <w:rsid w:val="00D923D6"/>
    <w:rsid w:val="00DA3208"/>
    <w:rsid w:val="00DB0AF2"/>
    <w:rsid w:val="00E42FDA"/>
    <w:rsid w:val="00E54B4E"/>
    <w:rsid w:val="00E57395"/>
    <w:rsid w:val="00E94A61"/>
    <w:rsid w:val="00EA0A4C"/>
    <w:rsid w:val="00EA5FEF"/>
    <w:rsid w:val="00EE3223"/>
    <w:rsid w:val="00EE730A"/>
    <w:rsid w:val="00F3053F"/>
    <w:rsid w:val="00F534EC"/>
    <w:rsid w:val="00F72F43"/>
    <w:rsid w:val="00F75212"/>
    <w:rsid w:val="00FA391E"/>
    <w:rsid w:val="00FC6F2A"/>
    <w:rsid w:val="00FD54C9"/>
    <w:rsid w:val="00FE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EAA6C1E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17F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7F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7F6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7F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7F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A4E9B-176D-4B2C-A2BC-4078FD92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1156</TotalTime>
  <Pages>2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40</cp:revision>
  <cp:lastPrinted>2019-10-31T19:00:00Z</cp:lastPrinted>
  <dcterms:created xsi:type="dcterms:W3CDTF">2021-08-03T15:18:00Z</dcterms:created>
  <dcterms:modified xsi:type="dcterms:W3CDTF">2022-06-23T15:16:00Z</dcterms:modified>
</cp:coreProperties>
</file>