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417/2022</w:t>
      </w: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bookmarkStart w:id="0" w:name="_GoBack"/>
      <w:r>
        <w:rPr>
          <w:rFonts w:ascii="Arial" w:hAnsi="Arial" w:cs="Arial"/>
          <w:sz w:val="24"/>
          <w:szCs w:val="24"/>
        </w:rPr>
        <w:t>A Câmara de Vereadores de Itapevi, por meio do Vereador Thiago da Silva Santos (</w:t>
      </w:r>
      <w:r>
        <w:rPr>
          <w:rFonts w:ascii="Arial" w:hAnsi="Arial" w:cs="Arial"/>
          <w:sz w:val="24"/>
          <w:szCs w:val="24"/>
        </w:rPr>
        <w:t>Thiaguinho</w:t>
      </w:r>
      <w:r>
        <w:rPr>
          <w:rFonts w:ascii="Arial" w:hAnsi="Arial" w:cs="Arial"/>
          <w:sz w:val="24"/>
          <w:szCs w:val="24"/>
        </w:rPr>
        <w:t>), aprova a Moção de Aplausos em reconhecimento a</w:t>
      </w:r>
      <w:r w:rsidR="00360924">
        <w:rPr>
          <w:rFonts w:ascii="Arial" w:hAnsi="Arial" w:cs="Arial"/>
          <w:sz w:val="24"/>
          <w:szCs w:val="24"/>
        </w:rPr>
        <w:t xml:space="preserve">o </w:t>
      </w:r>
      <w:r w:rsidR="000B51D4">
        <w:rPr>
          <w:rFonts w:ascii="Arial" w:hAnsi="Arial" w:cs="Arial"/>
          <w:sz w:val="24"/>
          <w:szCs w:val="24"/>
        </w:rPr>
        <w:t xml:space="preserve">Insanos </w:t>
      </w:r>
      <w:r w:rsidRPr="00360924" w:rsidR="00360924">
        <w:rPr>
          <w:rFonts w:ascii="Arial" w:hAnsi="Arial" w:cs="Arial"/>
          <w:sz w:val="24"/>
          <w:szCs w:val="24"/>
        </w:rPr>
        <w:t>Moto Clube</w:t>
      </w:r>
      <w:r w:rsidR="00360924">
        <w:rPr>
          <w:rFonts w:ascii="Arial" w:hAnsi="Arial" w:cs="Arial"/>
          <w:sz w:val="24"/>
          <w:szCs w:val="24"/>
        </w:rPr>
        <w:t xml:space="preserve"> Divisão Itapevi</w:t>
      </w:r>
      <w:r>
        <w:rPr>
          <w:rFonts w:ascii="Arial" w:hAnsi="Arial" w:cs="Arial"/>
          <w:sz w:val="24"/>
          <w:szCs w:val="24"/>
        </w:rPr>
        <w:t xml:space="preserve"> pelos relevantes serviços prestados ao nosso município de Itapevi.</w:t>
      </w:r>
    </w:p>
    <w:bookmarkEnd w:id="0"/>
    <w:p w:rsidR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360924" w:rsidP="003609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Câmara Municipal de Itapevi, por meio do vereador que subscreve este documento, aprova Moção de Aplauso, </w:t>
      </w:r>
      <w:r>
        <w:rPr>
          <w:rFonts w:ascii="Arial" w:hAnsi="Arial" w:cs="Arial"/>
          <w:sz w:val="24"/>
          <w:szCs w:val="24"/>
        </w:rPr>
        <w:t xml:space="preserve">ao senhor </w:t>
      </w:r>
      <w:r w:rsidRPr="00360924">
        <w:rPr>
          <w:rFonts w:ascii="Arial" w:hAnsi="Arial" w:cs="Arial"/>
          <w:sz w:val="24"/>
          <w:szCs w:val="24"/>
        </w:rPr>
        <w:t>Ch</w:t>
      </w:r>
      <w:r>
        <w:rPr>
          <w:rFonts w:ascii="Arial" w:hAnsi="Arial" w:cs="Arial"/>
          <w:sz w:val="24"/>
          <w:szCs w:val="24"/>
        </w:rPr>
        <w:t>icano,</w:t>
      </w:r>
      <w:r w:rsidRPr="00360924">
        <w:rPr>
          <w:rFonts w:ascii="Arial" w:hAnsi="Arial" w:cs="Arial"/>
          <w:sz w:val="24"/>
          <w:szCs w:val="24"/>
        </w:rPr>
        <w:t xml:space="preserve"> Diretor</w:t>
      </w:r>
      <w:r>
        <w:rPr>
          <w:rFonts w:ascii="Arial" w:hAnsi="Arial" w:cs="Arial"/>
          <w:sz w:val="24"/>
          <w:szCs w:val="24"/>
        </w:rPr>
        <w:t xml:space="preserve"> do </w:t>
      </w:r>
      <w:r w:rsidRPr="00360924">
        <w:rPr>
          <w:rFonts w:ascii="Arial" w:hAnsi="Arial" w:cs="Arial"/>
          <w:sz w:val="24"/>
          <w:szCs w:val="24"/>
        </w:rPr>
        <w:t>Insanos Moto Clube</w:t>
      </w:r>
      <w:r>
        <w:rPr>
          <w:rFonts w:ascii="Arial" w:hAnsi="Arial" w:cs="Arial"/>
          <w:sz w:val="24"/>
          <w:szCs w:val="24"/>
        </w:rPr>
        <w:t xml:space="preserve"> Divisão Itapevi pelos relevantes serviços prestados ao nosso município de Itapevi.</w:t>
      </w:r>
    </w:p>
    <w:p w:rsidR="0013754B" w:rsidRPr="0013754B" w:rsidP="003609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O Insanos Moto Clube é o maior moto clube do Brasil e tem por base o fiel cumprimento da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HIERARQUIA e DISCIPLINA. Essas normas são necessárias para o bom convívio em nossa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sociedade de amigos/irmãos. São regras básicas de conduta, nada diferente daquilo que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aprendemos em casa em nossa criação.</w:t>
      </w:r>
    </w:p>
    <w:p w:rsidR="0013754B" w:rsidRPr="0013754B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Fundação</w:t>
      </w:r>
    </w:p>
    <w:p w:rsidR="0013754B" w:rsidRPr="0013754B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O clube foi criado a partir da dissidência de outro moto clube de São Paulo onde uma dezena de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integrantes decidiu se manifestar contra o presidente que manipulava seus integrantes a fim de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obter vantagens pessoais, desrespeitando totalmente o estatuto, bem como a prática de ações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que denegriam a imagem do clube. Esses integrantes não concordavam com a conduta do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presidente e decidiram se rebelar contra o regime autoritário.</w:t>
      </w:r>
    </w:p>
    <w:p w:rsidR="0013754B" w:rsidRPr="0013754B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18 do Forte</w:t>
      </w:r>
    </w:p>
    <w:p w:rsidR="0013754B" w:rsidRPr="0013754B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A Revolta dos 18 do Forte, também conhecida como Revolta do Forte de Copacabana, foi iniciada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em 5 de julho de 1922 e encerrada no dia seguinte, na cidade do Rio de Janeiro, então capital do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Brasil. Foi a primeira revolta do movimento Tenentista, no contexto da República nova brasileira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e foi concluída com uma marcha heroica feita por 17 militares e 1 civil que reivindicavam o fim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das oligarquias do poder combatendo 3000 homens das forças governamentais.</w:t>
      </w:r>
    </w:p>
    <w:p w:rsidR="0013754B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O levante, que foi planejado com proporções muito maiores, teve como motivação a queda da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República Velha, cujas características oligárquicas atreladas ao latifúndio e ao poderio dos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fazendeiros se opunham ao ideal democrático vislumbrado por setores das forças armadas, em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 xml:space="preserve">especial de baixa patente como </w:t>
      </w:r>
      <w:r w:rsidRPr="0013754B">
        <w:rPr>
          <w:rFonts w:ascii="Arial" w:hAnsi="Arial" w:cs="Arial"/>
          <w:sz w:val="24"/>
          <w:szCs w:val="24"/>
        </w:rPr>
        <w:t>tenentes, sargentos, cabos e soldados. O descontentamento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entre os militares era crescente. Diversas unidades do Rio de Janeiro se organizaram para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realizar um levante no dia 5 de julho de 1922 contra o presidente em exercício Epitácio Pessoa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(representante da oligarquia que dominava o país).</w:t>
      </w:r>
    </w:p>
    <w:p w:rsidR="0013754B" w:rsidRPr="0013754B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Relação com nossa História</w:t>
      </w:r>
    </w:p>
    <w:p w:rsidR="0013754B" w:rsidRPr="0013754B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Os dissidentes (uma pequena minoria) decidiram pôr um ponto final na situação insustentável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que estava instalada naquele clube, fazendo frente a 300 homens que lá participavam e seu</w:t>
      </w:r>
      <w:r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regime de tirania em que prevalecia a posição do seu presidente sem que ao menos a sua “Mesa</w:t>
      </w:r>
      <w:r w:rsidR="00360924"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de Comando” fosse ouvida. O resultado dessa insurgência foi a fundação vitoriosa do Insanos</w:t>
      </w:r>
      <w:r w:rsidR="00360924"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Moto Clube e o consequente respeito no mundo Moto Clube pelo que tivemos coragem de fazer,</w:t>
      </w:r>
      <w:r w:rsidR="00360924"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uma atitude digna e merecedora da admiração e respeito.</w:t>
      </w:r>
    </w:p>
    <w:p w:rsidR="0013754B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3754B">
        <w:rPr>
          <w:rFonts w:ascii="Arial" w:hAnsi="Arial" w:cs="Arial"/>
          <w:sz w:val="24"/>
          <w:szCs w:val="24"/>
        </w:rPr>
        <w:t>Nosso moto clube é o maior moto clube do Brasil e tem por missão fazer o bem, ajudar pessoas</w:t>
      </w:r>
      <w:r w:rsidR="00360924"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necessitadas. Estamos distribuídos em 17 países ao redor do mundo e contamos com a força</w:t>
      </w:r>
      <w:r w:rsidR="00360924">
        <w:rPr>
          <w:rFonts w:ascii="Arial" w:hAnsi="Arial" w:cs="Arial"/>
          <w:sz w:val="24"/>
          <w:szCs w:val="24"/>
        </w:rPr>
        <w:t xml:space="preserve"> </w:t>
      </w:r>
      <w:r w:rsidRPr="0013754B">
        <w:rPr>
          <w:rFonts w:ascii="Arial" w:hAnsi="Arial" w:cs="Arial"/>
          <w:sz w:val="24"/>
          <w:szCs w:val="24"/>
        </w:rPr>
        <w:t>de todos para trabalharmos em prol da população seja onde estivermos</w:t>
      </w:r>
      <w:r w:rsidR="00360924">
        <w:rPr>
          <w:rFonts w:ascii="Arial" w:hAnsi="Arial" w:cs="Arial"/>
          <w:sz w:val="24"/>
          <w:szCs w:val="24"/>
        </w:rPr>
        <w:t>.</w:t>
      </w:r>
    </w:p>
    <w:p w:rsidR="00360924" w:rsidRPr="00360924" w:rsidP="003609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0924">
        <w:rPr>
          <w:rFonts w:ascii="Arial" w:hAnsi="Arial" w:cs="Arial"/>
          <w:sz w:val="24"/>
          <w:szCs w:val="24"/>
        </w:rPr>
        <w:t>DIVISÃO ITAPEVI</w:t>
      </w:r>
    </w:p>
    <w:p w:rsidR="00360924" w:rsidP="003609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0924">
        <w:rPr>
          <w:rFonts w:ascii="Arial" w:hAnsi="Arial" w:cs="Arial"/>
          <w:sz w:val="24"/>
          <w:szCs w:val="24"/>
        </w:rPr>
        <w:t>Criada em 09/02/2021 a Divisão Itapevi veio para fomentar a ideologia de união e respeito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provinda da cultura moto clubista e realizar nosso trabalho social na cidade, ajudando a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população e trazendo retorno à sociedade. Atualmente a divisão conta com 22 integrantes</w:t>
      </w:r>
      <w:r>
        <w:rPr>
          <w:rFonts w:ascii="Arial" w:hAnsi="Arial" w:cs="Arial"/>
          <w:sz w:val="24"/>
          <w:szCs w:val="24"/>
        </w:rPr>
        <w:t>.</w:t>
      </w:r>
      <w:r w:rsidRPr="00360924">
        <w:rPr>
          <w:rFonts w:ascii="Arial" w:hAnsi="Arial" w:cs="Arial"/>
          <w:sz w:val="24"/>
          <w:szCs w:val="24"/>
        </w:rPr>
        <w:cr/>
      </w:r>
    </w:p>
    <w:p w:rsidR="00360924" w:rsidRPr="00360924" w:rsidP="003609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0924">
        <w:rPr>
          <w:rFonts w:ascii="Arial" w:hAnsi="Arial" w:cs="Arial"/>
          <w:sz w:val="24"/>
          <w:szCs w:val="24"/>
        </w:rPr>
        <w:t>Nos unimos para vivenciar em Itapevi a cultura moto clubista que há décadas vem sendo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exemplo de irmandade, liberdade, bons momentos e respeito. Todos nós valorizamos a família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e o trabalho e cada um com sua especialização, contribui para que façamos da nossa divisão,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uma divisão especial, onde pregamos o respeito, humildade e transparência uns com os outros.</w:t>
      </w:r>
    </w:p>
    <w:p w:rsidR="00360924" w:rsidRPr="00360924" w:rsidP="003609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0924">
        <w:rPr>
          <w:rFonts w:ascii="Arial" w:hAnsi="Arial" w:cs="Arial"/>
          <w:sz w:val="24"/>
          <w:szCs w:val="24"/>
        </w:rPr>
        <w:t xml:space="preserve">Com tanto apoio, diversidade de pensamentos e habilidades entre nós, </w:t>
      </w:r>
      <w:r w:rsidRPr="00360924">
        <w:rPr>
          <w:rFonts w:ascii="Arial" w:hAnsi="Arial" w:cs="Arial"/>
          <w:sz w:val="24"/>
          <w:szCs w:val="24"/>
        </w:rPr>
        <w:t>podemos</w:t>
      </w:r>
      <w:r w:rsidRPr="00360924">
        <w:rPr>
          <w:rFonts w:ascii="Arial" w:hAnsi="Arial" w:cs="Arial"/>
          <w:sz w:val="24"/>
          <w:szCs w:val="24"/>
        </w:rPr>
        <w:t xml:space="preserve"> desenvolver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juntos um trabalho social que vem sendo reconhecido pela população e que leva dignidade e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esperança para cada pessoa que nos recebe</w:t>
      </w:r>
    </w:p>
    <w:p w:rsidR="00360924" w:rsidRPr="00360924" w:rsidP="003609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0924">
        <w:rPr>
          <w:rFonts w:ascii="Arial" w:hAnsi="Arial" w:cs="Arial"/>
          <w:sz w:val="24"/>
          <w:szCs w:val="24"/>
        </w:rPr>
        <w:t>O ano de 2021 foi nosso ponta pé inicial e ao olhar para tudo que fizemos juntos, nos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surpreendemos como em tão pouco tempo, estivemos presentes na vida de tantas pessoas e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com tudo que aprendemos uns com os outros. Vimos que nada disso seria possível sem o apoio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de dentro e de fora da divisão. Não somos financiados por nenhuma instituição e todo nosso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trabalho provém de nossos recursos, arrecadações, pessoas que nos ajudam e boas atitudes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que originam e suportam por iniciativa própria tudo que fazemos</w:t>
      </w:r>
      <w:r>
        <w:rPr>
          <w:rFonts w:ascii="Arial" w:hAnsi="Arial" w:cs="Arial"/>
          <w:sz w:val="24"/>
          <w:szCs w:val="24"/>
        </w:rPr>
        <w:t>.</w:t>
      </w:r>
    </w:p>
    <w:p w:rsidR="00360924" w:rsidRPr="00360924" w:rsidP="003609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0924">
        <w:rPr>
          <w:rFonts w:ascii="Arial" w:hAnsi="Arial" w:cs="Arial"/>
          <w:sz w:val="24"/>
          <w:szCs w:val="24"/>
        </w:rPr>
        <w:t>No início éramos apenas 5 e hoje somos 22, mas amanhã seremos muitos e todos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lutando pela mesma causa, pela sociedade. Esperamos que os anos a seguir nos tragam inda</w:t>
      </w:r>
      <w:r>
        <w:rPr>
          <w:rFonts w:ascii="Arial" w:hAnsi="Arial" w:cs="Arial"/>
          <w:sz w:val="24"/>
          <w:szCs w:val="24"/>
        </w:rPr>
        <w:t xml:space="preserve"> </w:t>
      </w:r>
      <w:r w:rsidRPr="00360924">
        <w:rPr>
          <w:rFonts w:ascii="Arial" w:hAnsi="Arial" w:cs="Arial"/>
          <w:sz w:val="24"/>
          <w:szCs w:val="24"/>
        </w:rPr>
        <w:t>mais evolução e que possamos levar tudo isso para a população de Itapevi</w:t>
      </w:r>
    </w:p>
    <w:p w:rsidR="00360924" w:rsidP="003609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0924">
        <w:rPr>
          <w:rFonts w:ascii="Arial" w:hAnsi="Arial" w:cs="Arial"/>
          <w:sz w:val="24"/>
          <w:szCs w:val="24"/>
        </w:rPr>
        <w:t>“Juntos somos mais fortes”</w:t>
      </w:r>
    </w:p>
    <w:p w:rsidR="00360924" w:rsidP="00360924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50B5C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>nar respeito e satisfação a esta</w:t>
      </w:r>
      <w:r>
        <w:rPr>
          <w:rFonts w:ascii="Arial" w:hAnsi="Arial" w:cs="Arial"/>
          <w:sz w:val="24"/>
          <w:szCs w:val="24"/>
        </w:rPr>
        <w:t xml:space="preserve">s </w:t>
      </w:r>
      <w:r w:rsidR="00360924">
        <w:rPr>
          <w:rFonts w:ascii="Arial" w:hAnsi="Arial" w:cs="Arial"/>
          <w:sz w:val="24"/>
          <w:szCs w:val="24"/>
        </w:rPr>
        <w:t>pessoas</w:t>
      </w:r>
      <w:r>
        <w:rPr>
          <w:rFonts w:ascii="Arial" w:hAnsi="Arial" w:cs="Arial"/>
          <w:sz w:val="24"/>
          <w:szCs w:val="24"/>
        </w:rPr>
        <w:t xml:space="preserve"> de suma importância em nosso município</w:t>
      </w: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 </w:t>
      </w:r>
      <w:r w:rsidR="00557486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de </w:t>
      </w:r>
      <w:r w:rsidR="00557486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90800" cy="1114425"/>
            <wp:effectExtent l="0" t="0" r="0" b="0"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42638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360924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750B5C" w:rsidP="00750B5C"/>
    <w:p w:rsidR="008C2371" w:rsidRPr="00653CF8" w:rsidP="00653CF8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0B51D4"/>
    <w:rsid w:val="001207F6"/>
    <w:rsid w:val="0013754B"/>
    <w:rsid w:val="0016200B"/>
    <w:rsid w:val="001E64D3"/>
    <w:rsid w:val="002655B7"/>
    <w:rsid w:val="002757F4"/>
    <w:rsid w:val="002E6D4A"/>
    <w:rsid w:val="003209C7"/>
    <w:rsid w:val="00360924"/>
    <w:rsid w:val="003A5FC0"/>
    <w:rsid w:val="003C63DD"/>
    <w:rsid w:val="003F1A17"/>
    <w:rsid w:val="00426C62"/>
    <w:rsid w:val="004B11B6"/>
    <w:rsid w:val="004E2A59"/>
    <w:rsid w:val="00546875"/>
    <w:rsid w:val="00557486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50B5C"/>
    <w:rsid w:val="00780D4E"/>
    <w:rsid w:val="007C2DA9"/>
    <w:rsid w:val="007F6CDD"/>
    <w:rsid w:val="008230A3"/>
    <w:rsid w:val="00837F21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BB2E04"/>
    <w:rsid w:val="00BC0B06"/>
    <w:rsid w:val="00BD5E2F"/>
    <w:rsid w:val="00C17469"/>
    <w:rsid w:val="00C5194C"/>
    <w:rsid w:val="00CD1705"/>
    <w:rsid w:val="00D270C9"/>
    <w:rsid w:val="00D45D55"/>
    <w:rsid w:val="00D80D69"/>
    <w:rsid w:val="00E57395"/>
    <w:rsid w:val="00E609FF"/>
    <w:rsid w:val="00EA08C2"/>
    <w:rsid w:val="00F42617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REQUERIMEN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0FEC6-9C66-468A-8581-591E81252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1</TotalTime>
  <Pages>3</Pages>
  <Words>793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08</cp:lastModifiedBy>
  <cp:revision>3</cp:revision>
  <cp:lastPrinted>2021-01-27T12:58:00Z</cp:lastPrinted>
  <dcterms:created xsi:type="dcterms:W3CDTF">2022-06-22T14:39:00Z</dcterms:created>
  <dcterms:modified xsi:type="dcterms:W3CDTF">2022-06-22T14:40:00Z</dcterms:modified>
</cp:coreProperties>
</file>