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0B5C" w:rsidP="009006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409/2022</w:t>
      </w:r>
    </w:p>
    <w:p w:rsidR="00750B5C" w:rsidP="009006E7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A Câmara de Vereadores de Itapevi, por meio do Vereador Thiago da Silva Santos (Thiaguinho), aprova a Moção de Aplausos em reconhecimento </w:t>
      </w:r>
      <w:r w:rsidR="00EA5FAA">
        <w:rPr>
          <w:rFonts w:ascii="Arial" w:hAnsi="Arial" w:cs="Arial"/>
          <w:sz w:val="24"/>
          <w:szCs w:val="24"/>
        </w:rPr>
        <w:t xml:space="preserve">ao jovem </w:t>
      </w:r>
      <w:bookmarkStart w:id="0" w:name="_GoBack"/>
      <w:r w:rsidR="00EA5FAA">
        <w:rPr>
          <w:rFonts w:ascii="Arial" w:hAnsi="Arial" w:cs="Arial"/>
          <w:sz w:val="24"/>
          <w:szCs w:val="24"/>
        </w:rPr>
        <w:t>Guilherme Lima dos Santos</w:t>
      </w:r>
      <w:r w:rsidR="00554E20">
        <w:rPr>
          <w:rFonts w:ascii="Arial" w:hAnsi="Arial" w:cs="Arial"/>
          <w:sz w:val="24"/>
          <w:szCs w:val="24"/>
        </w:rPr>
        <w:t xml:space="preserve"> </w:t>
      </w:r>
      <w:bookmarkEnd w:id="0"/>
      <w:r>
        <w:rPr>
          <w:rFonts w:ascii="Arial" w:hAnsi="Arial" w:cs="Arial"/>
          <w:sz w:val="24"/>
          <w:szCs w:val="24"/>
        </w:rPr>
        <w:t>pelos relevantes serviços prestados ao nosso município de Itapevi.</w:t>
      </w:r>
    </w:p>
    <w:p w:rsidR="00750B5C" w:rsidP="009006E7">
      <w:pPr>
        <w:jc w:val="both"/>
        <w:rPr>
          <w:rFonts w:ascii="Arial" w:hAnsi="Arial" w:cs="Arial"/>
          <w:sz w:val="24"/>
          <w:szCs w:val="24"/>
        </w:rPr>
      </w:pPr>
    </w:p>
    <w:p w:rsidR="00750B5C" w:rsidP="009006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P="009006E7">
      <w:pPr>
        <w:jc w:val="center"/>
        <w:rPr>
          <w:rFonts w:ascii="Arial" w:hAnsi="Arial" w:cs="Arial"/>
          <w:b/>
          <w:sz w:val="24"/>
          <w:szCs w:val="24"/>
        </w:rPr>
      </w:pPr>
    </w:p>
    <w:p w:rsidR="00554E20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Câmara Municipal de Itapevi, por meio do vereador que subscreve este documento, aprova Moção de Aplauso, </w:t>
      </w:r>
      <w:r w:rsidRPr="0093784B" w:rsidR="0093784B">
        <w:rPr>
          <w:rFonts w:ascii="Arial" w:hAnsi="Arial" w:cs="Arial"/>
          <w:sz w:val="24"/>
          <w:szCs w:val="24"/>
        </w:rPr>
        <w:t xml:space="preserve">em reconhecimento </w:t>
      </w:r>
      <w:r w:rsidRPr="00554E20">
        <w:rPr>
          <w:rFonts w:ascii="Arial" w:hAnsi="Arial" w:cs="Arial"/>
          <w:sz w:val="24"/>
          <w:szCs w:val="24"/>
        </w:rPr>
        <w:t xml:space="preserve">ao </w:t>
      </w:r>
      <w:r w:rsidR="00EA5FAA">
        <w:rPr>
          <w:rFonts w:ascii="Arial" w:hAnsi="Arial" w:cs="Arial"/>
          <w:sz w:val="24"/>
          <w:szCs w:val="24"/>
        </w:rPr>
        <w:t>jovem Guilherme Lima dos Santos.</w:t>
      </w:r>
    </w:p>
    <w:p w:rsidR="00EA5FAA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Guilherme Lima dos Santos, tem 8 anos nasceu em 05 de maio de 2014</w:t>
      </w:r>
      <w:r w:rsidR="009006E7">
        <w:rPr>
          <w:rFonts w:ascii="Arial" w:hAnsi="Arial" w:cs="Arial"/>
          <w:sz w:val="24"/>
          <w:szCs w:val="24"/>
        </w:rPr>
        <w:t>, é</w:t>
      </w:r>
      <w:r>
        <w:rPr>
          <w:rFonts w:ascii="Arial" w:hAnsi="Arial" w:cs="Arial"/>
          <w:sz w:val="24"/>
          <w:szCs w:val="24"/>
        </w:rPr>
        <w:t xml:space="preserve"> estudante do 3º ano na escola </w:t>
      </w:r>
      <w:r w:rsidRPr="009006E7" w:rsidR="009006E7">
        <w:rPr>
          <w:rFonts w:ascii="Arial" w:hAnsi="Arial" w:cs="Arial"/>
          <w:sz w:val="24"/>
          <w:szCs w:val="24"/>
        </w:rPr>
        <w:t>CEMEB Dra. Zilda Arns Neumann</w:t>
      </w:r>
      <w:r>
        <w:rPr>
          <w:rFonts w:ascii="Arial" w:hAnsi="Arial" w:cs="Arial"/>
          <w:sz w:val="24"/>
          <w:szCs w:val="24"/>
        </w:rPr>
        <w:t>. Filho de Genilson Mendes dos Santos e Sidneia Lima dos Santos.</w:t>
      </w:r>
    </w:p>
    <w:p w:rsidR="00EA5FAA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006E7">
        <w:rPr>
          <w:rFonts w:ascii="Arial" w:hAnsi="Arial" w:cs="Arial"/>
          <w:sz w:val="24"/>
          <w:szCs w:val="24"/>
        </w:rPr>
        <w:t>Guilherme</w:t>
      </w:r>
      <w:r>
        <w:rPr>
          <w:rFonts w:ascii="Arial" w:hAnsi="Arial" w:cs="Arial"/>
          <w:sz w:val="24"/>
          <w:szCs w:val="24"/>
        </w:rPr>
        <w:t xml:space="preserve"> começou </w:t>
      </w:r>
      <w:r w:rsidR="009006E7">
        <w:rPr>
          <w:rFonts w:ascii="Arial" w:hAnsi="Arial" w:cs="Arial"/>
          <w:sz w:val="24"/>
          <w:szCs w:val="24"/>
        </w:rPr>
        <w:t>a praticar futebol aos 5 anos na escolinha</w:t>
      </w:r>
      <w:r>
        <w:rPr>
          <w:rFonts w:ascii="Arial" w:hAnsi="Arial" w:cs="Arial"/>
          <w:sz w:val="24"/>
          <w:szCs w:val="24"/>
        </w:rPr>
        <w:t xml:space="preserve"> do Corinthians, e lá ficou</w:t>
      </w:r>
      <w:r w:rsidR="009006E7">
        <w:rPr>
          <w:rFonts w:ascii="Arial" w:hAnsi="Arial" w:cs="Arial"/>
          <w:sz w:val="24"/>
          <w:szCs w:val="24"/>
        </w:rPr>
        <w:t xml:space="preserve"> por</w:t>
      </w:r>
      <w:r>
        <w:rPr>
          <w:rFonts w:ascii="Arial" w:hAnsi="Arial" w:cs="Arial"/>
          <w:sz w:val="24"/>
          <w:szCs w:val="24"/>
        </w:rPr>
        <w:t xml:space="preserve"> 1 ano</w:t>
      </w:r>
      <w:r w:rsidR="009006E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quando foi convidado para o time TABUCA Juniors e </w:t>
      </w:r>
      <w:r w:rsidR="009006E7">
        <w:rPr>
          <w:rFonts w:ascii="Arial" w:hAnsi="Arial" w:cs="Arial"/>
          <w:sz w:val="24"/>
          <w:szCs w:val="24"/>
        </w:rPr>
        <w:t>estando lá</w:t>
      </w:r>
      <w:r>
        <w:rPr>
          <w:rFonts w:ascii="Arial" w:hAnsi="Arial" w:cs="Arial"/>
          <w:sz w:val="24"/>
          <w:szCs w:val="24"/>
        </w:rPr>
        <w:t xml:space="preserve"> até hoje.</w:t>
      </w:r>
    </w:p>
    <w:p w:rsidR="00EA5FAA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006E7">
        <w:rPr>
          <w:rFonts w:ascii="Arial" w:hAnsi="Arial" w:cs="Arial"/>
          <w:sz w:val="24"/>
          <w:szCs w:val="24"/>
        </w:rPr>
        <w:t>Atualmente está</w:t>
      </w:r>
      <w:r>
        <w:rPr>
          <w:rFonts w:ascii="Arial" w:hAnsi="Arial" w:cs="Arial"/>
          <w:sz w:val="24"/>
          <w:szCs w:val="24"/>
        </w:rPr>
        <w:t xml:space="preserve"> disputando o campeonato paulista</w:t>
      </w:r>
      <w:r w:rsidR="009006E7">
        <w:rPr>
          <w:rFonts w:ascii="Arial" w:hAnsi="Arial" w:cs="Arial"/>
          <w:sz w:val="24"/>
          <w:szCs w:val="24"/>
        </w:rPr>
        <w:t xml:space="preserve"> de sua categoria</w:t>
      </w:r>
      <w:r>
        <w:rPr>
          <w:rFonts w:ascii="Arial" w:hAnsi="Arial" w:cs="Arial"/>
          <w:sz w:val="24"/>
          <w:szCs w:val="24"/>
        </w:rPr>
        <w:t>.</w:t>
      </w:r>
    </w:p>
    <w:p w:rsidR="00EA5FAA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006E7">
        <w:rPr>
          <w:rFonts w:ascii="Arial" w:hAnsi="Arial" w:cs="Arial"/>
          <w:sz w:val="24"/>
          <w:szCs w:val="24"/>
        </w:rPr>
        <w:t>Guilherme f</w:t>
      </w:r>
      <w:r>
        <w:rPr>
          <w:rFonts w:ascii="Arial" w:hAnsi="Arial" w:cs="Arial"/>
          <w:sz w:val="24"/>
          <w:szCs w:val="24"/>
        </w:rPr>
        <w:t xml:space="preserve">oi campeão da Liga Juventude 2021 e eleito um dos melhores do campeonato </w:t>
      </w:r>
      <w:r w:rsidR="009006E7">
        <w:rPr>
          <w:rFonts w:ascii="Arial" w:hAnsi="Arial" w:cs="Arial"/>
          <w:sz w:val="24"/>
          <w:szCs w:val="24"/>
        </w:rPr>
        <w:t>recebendo</w:t>
      </w:r>
      <w:r>
        <w:rPr>
          <w:rFonts w:ascii="Arial" w:hAnsi="Arial" w:cs="Arial"/>
          <w:sz w:val="24"/>
          <w:szCs w:val="24"/>
        </w:rPr>
        <w:t xml:space="preserve"> a premiaç</w:t>
      </w:r>
      <w:r w:rsidR="009006E7">
        <w:rPr>
          <w:rFonts w:ascii="Arial" w:hAnsi="Arial" w:cs="Arial"/>
          <w:sz w:val="24"/>
          <w:szCs w:val="24"/>
        </w:rPr>
        <w:t xml:space="preserve">ão. </w:t>
      </w:r>
      <w:r>
        <w:rPr>
          <w:rFonts w:ascii="Arial" w:hAnsi="Arial" w:cs="Arial"/>
          <w:sz w:val="24"/>
          <w:szCs w:val="24"/>
        </w:rPr>
        <w:t xml:space="preserve">Disputou a copa FINTA </w:t>
      </w:r>
      <w:r w:rsidR="009006E7">
        <w:rPr>
          <w:rFonts w:ascii="Arial" w:hAnsi="Arial" w:cs="Arial"/>
          <w:sz w:val="24"/>
          <w:szCs w:val="24"/>
        </w:rPr>
        <w:t>sendo</w:t>
      </w:r>
      <w:r>
        <w:rPr>
          <w:rFonts w:ascii="Arial" w:hAnsi="Arial" w:cs="Arial"/>
          <w:sz w:val="24"/>
          <w:szCs w:val="24"/>
        </w:rPr>
        <w:t xml:space="preserve"> campeão invicto em 2022.</w:t>
      </w:r>
    </w:p>
    <w:p w:rsidR="00EA5FAA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Atualmente </w:t>
      </w:r>
      <w:r w:rsidR="009006E7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jogando no P</w:t>
      </w:r>
      <w:r w:rsidR="009006E7">
        <w:rPr>
          <w:rFonts w:ascii="Arial" w:hAnsi="Arial" w:cs="Arial"/>
          <w:sz w:val="24"/>
          <w:szCs w:val="24"/>
        </w:rPr>
        <w:t>rata da C</w:t>
      </w:r>
      <w:r>
        <w:rPr>
          <w:rFonts w:ascii="Arial" w:hAnsi="Arial" w:cs="Arial"/>
          <w:sz w:val="24"/>
          <w:szCs w:val="24"/>
        </w:rPr>
        <w:t>asa na Vila Maria e foi convidado pelo Red Bull B</w:t>
      </w:r>
      <w:r w:rsidR="009006E7">
        <w:rPr>
          <w:rFonts w:ascii="Arial" w:hAnsi="Arial" w:cs="Arial"/>
          <w:sz w:val="24"/>
          <w:szCs w:val="24"/>
        </w:rPr>
        <w:t>ragantino. Está</w:t>
      </w:r>
      <w:r>
        <w:rPr>
          <w:rFonts w:ascii="Arial" w:hAnsi="Arial" w:cs="Arial"/>
          <w:sz w:val="24"/>
          <w:szCs w:val="24"/>
        </w:rPr>
        <w:t xml:space="preserve"> entre os melhores fixo da Zona O</w:t>
      </w:r>
      <w:r w:rsidR="009006E7">
        <w:rPr>
          <w:rFonts w:ascii="Arial" w:hAnsi="Arial" w:cs="Arial"/>
          <w:sz w:val="24"/>
          <w:szCs w:val="24"/>
        </w:rPr>
        <w:t xml:space="preserve">este. </w:t>
      </w:r>
      <w:r>
        <w:rPr>
          <w:rFonts w:ascii="Arial" w:hAnsi="Arial" w:cs="Arial"/>
          <w:sz w:val="24"/>
          <w:szCs w:val="24"/>
        </w:rPr>
        <w:t xml:space="preserve">Disputou </w:t>
      </w:r>
      <w:r w:rsidR="009006E7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campeonato da TV Tribuna e foi vice-campeão.</w:t>
      </w:r>
    </w:p>
    <w:p w:rsidR="00EA5FAA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006E7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disputando </w:t>
      </w:r>
      <w:r w:rsidR="009006E7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campeonato Prata de Casa Pan-A</w:t>
      </w:r>
      <w:r w:rsidR="009006E7">
        <w:rPr>
          <w:rFonts w:ascii="Arial" w:hAnsi="Arial" w:cs="Arial"/>
          <w:sz w:val="24"/>
          <w:szCs w:val="24"/>
        </w:rPr>
        <w:t>mericano.</w:t>
      </w:r>
    </w:p>
    <w:p w:rsidR="009006E7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</w:t>
      </w:r>
      <w:r>
        <w:rPr>
          <w:rFonts w:ascii="Arial" w:hAnsi="Arial" w:cs="Arial"/>
          <w:sz w:val="24"/>
          <w:szCs w:val="24"/>
        </w:rPr>
        <w:t>ara ajudar no orçamento</w:t>
      </w:r>
      <w:r>
        <w:rPr>
          <w:rFonts w:ascii="Arial" w:hAnsi="Arial" w:cs="Arial"/>
          <w:sz w:val="24"/>
          <w:szCs w:val="24"/>
        </w:rPr>
        <w:t xml:space="preserve"> Guilherme e seu pai fazem um trabalho com reciclagem.</w:t>
      </w:r>
    </w:p>
    <w:p w:rsidR="009006E7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talento de Guilherme já atraiu quase 6.000 seguidores para sua rede social.</w:t>
      </w:r>
    </w:p>
    <w:p w:rsidR="009006E7" w:rsidRPr="00554E20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jovem segue uma agenda de treinos sendo: as </w:t>
      </w:r>
      <w:r w:rsidR="00CA75EB">
        <w:rPr>
          <w:rFonts w:ascii="Arial" w:hAnsi="Arial" w:cs="Arial"/>
          <w:sz w:val="24"/>
          <w:szCs w:val="24"/>
        </w:rPr>
        <w:t>terças-feiras</w:t>
      </w:r>
      <w:r>
        <w:rPr>
          <w:rFonts w:ascii="Arial" w:hAnsi="Arial" w:cs="Arial"/>
          <w:sz w:val="24"/>
          <w:szCs w:val="24"/>
        </w:rPr>
        <w:t xml:space="preserve"> no Red Bull – Santo Amaro, </w:t>
      </w:r>
      <w:r w:rsidR="00CA75EB">
        <w:rPr>
          <w:rFonts w:ascii="Arial" w:hAnsi="Arial" w:cs="Arial"/>
          <w:sz w:val="24"/>
          <w:szCs w:val="24"/>
        </w:rPr>
        <w:t>as q</w:t>
      </w:r>
      <w:r>
        <w:rPr>
          <w:rFonts w:ascii="Arial" w:hAnsi="Arial" w:cs="Arial"/>
          <w:sz w:val="24"/>
          <w:szCs w:val="24"/>
        </w:rPr>
        <w:t>uarta</w:t>
      </w:r>
      <w:r w:rsidR="00CA75EB">
        <w:rPr>
          <w:rFonts w:ascii="Arial" w:hAnsi="Arial" w:cs="Arial"/>
          <w:sz w:val="24"/>
          <w:szCs w:val="24"/>
        </w:rPr>
        <w:t>s-feiras</w:t>
      </w:r>
      <w:r>
        <w:rPr>
          <w:rFonts w:ascii="Arial" w:hAnsi="Arial" w:cs="Arial"/>
          <w:sz w:val="24"/>
          <w:szCs w:val="24"/>
        </w:rPr>
        <w:t xml:space="preserve"> e Sexta no TABUCA Juniors</w:t>
      </w:r>
      <w:r w:rsidR="00CA75EB">
        <w:rPr>
          <w:rFonts w:ascii="Arial" w:hAnsi="Arial" w:cs="Arial"/>
          <w:sz w:val="24"/>
          <w:szCs w:val="24"/>
        </w:rPr>
        <w:t xml:space="preserve"> – Taboão da Serra e as quintas-feiras no TAC – Osasco.</w:t>
      </w:r>
    </w:p>
    <w:p w:rsidR="00750B5C" w:rsidP="009006E7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 xml:space="preserve">nar respeito e satisfação </w:t>
      </w:r>
      <w:r w:rsidR="00554E20">
        <w:rPr>
          <w:rFonts w:ascii="Arial" w:hAnsi="Arial" w:cs="Arial"/>
          <w:sz w:val="24"/>
          <w:szCs w:val="24"/>
        </w:rPr>
        <w:t>por seu desempenho.</w:t>
      </w:r>
    </w:p>
    <w:p w:rsidR="00750B5C" w:rsidP="00900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50B5C" w:rsidP="009006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Bemvindo Moreira Nery, </w:t>
      </w:r>
      <w:r w:rsidR="009006E7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</w:t>
      </w:r>
      <w:r w:rsidR="009006E7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  <w:r w:rsidR="00D45D55">
        <w:rPr>
          <w:noProof/>
          <w:lang w:eastAsia="pt-BR"/>
        </w:rPr>
        <w:drawing>
          <wp:inline distT="0" distB="0" distL="0" distR="0">
            <wp:extent cx="2590800" cy="1114425"/>
            <wp:effectExtent l="0" t="0" r="0" b="0"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07288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5C" w:rsidP="009006E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750B5C" w:rsidP="009006E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360924" w:rsidP="009006E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750B5C" w:rsidP="009006E7"/>
    <w:sectPr w:rsidSect="009006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1207F6"/>
    <w:rsid w:val="0013754B"/>
    <w:rsid w:val="001529E3"/>
    <w:rsid w:val="0016200B"/>
    <w:rsid w:val="001E64D3"/>
    <w:rsid w:val="002655B7"/>
    <w:rsid w:val="002757F4"/>
    <w:rsid w:val="002C2BED"/>
    <w:rsid w:val="002E6D4A"/>
    <w:rsid w:val="003209C7"/>
    <w:rsid w:val="003473B2"/>
    <w:rsid w:val="00360924"/>
    <w:rsid w:val="003A5FC0"/>
    <w:rsid w:val="003C63DD"/>
    <w:rsid w:val="003D4EAE"/>
    <w:rsid w:val="003F1A17"/>
    <w:rsid w:val="003F4057"/>
    <w:rsid w:val="00426C62"/>
    <w:rsid w:val="00490568"/>
    <w:rsid w:val="0049272E"/>
    <w:rsid w:val="004B11B6"/>
    <w:rsid w:val="004E2A59"/>
    <w:rsid w:val="004F7DFB"/>
    <w:rsid w:val="005011A2"/>
    <w:rsid w:val="00546875"/>
    <w:rsid w:val="00554E20"/>
    <w:rsid w:val="00561C52"/>
    <w:rsid w:val="005973B3"/>
    <w:rsid w:val="005B57BB"/>
    <w:rsid w:val="005C3136"/>
    <w:rsid w:val="005D3B3C"/>
    <w:rsid w:val="005E6BA7"/>
    <w:rsid w:val="006058A5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50B5C"/>
    <w:rsid w:val="00780D4E"/>
    <w:rsid w:val="007C2DA9"/>
    <w:rsid w:val="007E2F36"/>
    <w:rsid w:val="007F6CDD"/>
    <w:rsid w:val="008230A3"/>
    <w:rsid w:val="00837F21"/>
    <w:rsid w:val="008709B0"/>
    <w:rsid w:val="008C2371"/>
    <w:rsid w:val="009006E7"/>
    <w:rsid w:val="00925C6D"/>
    <w:rsid w:val="00927526"/>
    <w:rsid w:val="0093784B"/>
    <w:rsid w:val="009509F2"/>
    <w:rsid w:val="009605E8"/>
    <w:rsid w:val="0097673D"/>
    <w:rsid w:val="009A4C67"/>
    <w:rsid w:val="009B4EDE"/>
    <w:rsid w:val="009E16BA"/>
    <w:rsid w:val="00A067B2"/>
    <w:rsid w:val="00A15921"/>
    <w:rsid w:val="00A24D64"/>
    <w:rsid w:val="00A7476F"/>
    <w:rsid w:val="00A90F63"/>
    <w:rsid w:val="00AE5136"/>
    <w:rsid w:val="00BB2E04"/>
    <w:rsid w:val="00BC0B06"/>
    <w:rsid w:val="00BD5E2F"/>
    <w:rsid w:val="00BF4B9B"/>
    <w:rsid w:val="00C06493"/>
    <w:rsid w:val="00C17469"/>
    <w:rsid w:val="00C33516"/>
    <w:rsid w:val="00C5194C"/>
    <w:rsid w:val="00CA75EB"/>
    <w:rsid w:val="00CD1705"/>
    <w:rsid w:val="00D270C9"/>
    <w:rsid w:val="00D33562"/>
    <w:rsid w:val="00D45D55"/>
    <w:rsid w:val="00D80D69"/>
    <w:rsid w:val="00E00023"/>
    <w:rsid w:val="00E57395"/>
    <w:rsid w:val="00E609FF"/>
    <w:rsid w:val="00EA08C2"/>
    <w:rsid w:val="00EA5FAA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REQUERIMEN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8D1A0-B2FE-4B94-B693-C6D6069DB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0</TotalTime>
  <Pages>2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08</cp:lastModifiedBy>
  <cp:revision>2</cp:revision>
  <cp:lastPrinted>2021-01-27T12:58:00Z</cp:lastPrinted>
  <dcterms:created xsi:type="dcterms:W3CDTF">2022-06-15T12:33:00Z</dcterms:created>
  <dcterms:modified xsi:type="dcterms:W3CDTF">2022-06-15T12:33:00Z</dcterms:modified>
</cp:coreProperties>
</file>