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58C" w:rsidRDefault="00235B5A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1589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/2022</w:t>
      </w:r>
    </w:p>
    <w:p w:rsidR="00334FF0" w:rsidRPr="003F1099" w:rsidRDefault="00334FF0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171284" w:rsidRPr="00171284" w:rsidRDefault="00207CC7" w:rsidP="00171284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171284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171284">
        <w:rPr>
          <w:rFonts w:ascii="Arial" w:hAnsi="Arial" w:cs="Arial"/>
          <w:sz w:val="24"/>
          <w:szCs w:val="24"/>
        </w:rPr>
        <w:t>Solicito do Executivo na pessoa do Excelentíssimo Sr. Igor Soares Ebert</w:t>
      </w:r>
      <w:bookmarkStart w:id="1" w:name="_Hlk93478102"/>
      <w:bookmarkStart w:id="2" w:name="_Hlk93478383"/>
      <w:r w:rsidRPr="00171284">
        <w:rPr>
          <w:rFonts w:ascii="Arial" w:hAnsi="Arial" w:cs="Arial"/>
          <w:sz w:val="24"/>
          <w:szCs w:val="24"/>
        </w:rPr>
        <w:t>,</w:t>
      </w:r>
      <w:r w:rsidR="00334FF0">
        <w:rPr>
          <w:rFonts w:ascii="Arial" w:hAnsi="Arial" w:cs="Arial"/>
          <w:sz w:val="24"/>
          <w:szCs w:val="24"/>
        </w:rPr>
        <w:t xml:space="preserve"> </w:t>
      </w:r>
      <w:r w:rsidR="002C3139">
        <w:rPr>
          <w:rFonts w:ascii="Arial" w:hAnsi="Arial" w:cs="Arial"/>
          <w:sz w:val="24"/>
          <w:szCs w:val="24"/>
        </w:rPr>
        <w:t>para implantação</w:t>
      </w:r>
      <w:r w:rsidR="007A2330">
        <w:rPr>
          <w:rFonts w:ascii="Arial" w:hAnsi="Arial" w:cs="Arial"/>
          <w:sz w:val="24"/>
          <w:szCs w:val="24"/>
        </w:rPr>
        <w:t xml:space="preserve"> </w:t>
      </w:r>
      <w:r w:rsidR="002C3139">
        <w:rPr>
          <w:rFonts w:ascii="Arial" w:hAnsi="Arial" w:cs="Arial"/>
          <w:sz w:val="24"/>
          <w:szCs w:val="24"/>
        </w:rPr>
        <w:t xml:space="preserve">de </w:t>
      </w:r>
      <w:r w:rsidR="00F24040">
        <w:rPr>
          <w:rFonts w:ascii="Arial" w:hAnsi="Arial" w:cs="Arial"/>
          <w:sz w:val="24"/>
          <w:szCs w:val="24"/>
        </w:rPr>
        <w:t>curso de pilotagem preventiva</w:t>
      </w:r>
      <w:r w:rsidR="00E6592E">
        <w:rPr>
          <w:rFonts w:ascii="Arial" w:hAnsi="Arial" w:cs="Arial"/>
          <w:sz w:val="24"/>
          <w:szCs w:val="24"/>
        </w:rPr>
        <w:t xml:space="preserve"> gratuito</w:t>
      </w:r>
      <w:r w:rsidR="00F24040">
        <w:rPr>
          <w:rFonts w:ascii="Arial" w:hAnsi="Arial" w:cs="Arial"/>
          <w:sz w:val="24"/>
          <w:szCs w:val="24"/>
        </w:rPr>
        <w:t>, para motociclistas, nesta municipalidade.</w:t>
      </w:r>
    </w:p>
    <w:bookmarkEnd w:id="1"/>
    <w:bookmarkEnd w:id="2"/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171284" w:rsidRPr="00171284" w:rsidRDefault="00207CC7" w:rsidP="00171284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171284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171284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</w:t>
      </w:r>
      <w:bookmarkStart w:id="3" w:name="_Hlk93478055"/>
      <w:r w:rsidRPr="00171284">
        <w:rPr>
          <w:rFonts w:ascii="Arial" w:hAnsi="Arial" w:cs="Arial"/>
          <w:sz w:val="24"/>
          <w:szCs w:val="24"/>
        </w:rPr>
        <w:t>ao Excelentíssimo Sr. Igor Soares Ebert</w:t>
      </w:r>
      <w:bookmarkEnd w:id="3"/>
      <w:r w:rsidRPr="00171284">
        <w:rPr>
          <w:rFonts w:ascii="Arial" w:hAnsi="Arial" w:cs="Arial"/>
          <w:sz w:val="24"/>
          <w:szCs w:val="24"/>
        </w:rPr>
        <w:t xml:space="preserve">, Prefeito </w:t>
      </w:r>
      <w:r w:rsidR="00830EDD" w:rsidRPr="00171284">
        <w:rPr>
          <w:rFonts w:ascii="Arial" w:hAnsi="Arial" w:cs="Arial"/>
          <w:sz w:val="24"/>
          <w:szCs w:val="24"/>
        </w:rPr>
        <w:t>Municipal</w:t>
      </w:r>
      <w:r w:rsidR="005C6EB8">
        <w:rPr>
          <w:rFonts w:ascii="Arial" w:hAnsi="Arial" w:cs="Arial"/>
          <w:sz w:val="24"/>
          <w:szCs w:val="24"/>
        </w:rPr>
        <w:t xml:space="preserve">, </w:t>
      </w:r>
      <w:r w:rsidR="00F24040" w:rsidRPr="00F24040">
        <w:rPr>
          <w:rFonts w:ascii="Arial" w:hAnsi="Arial" w:cs="Arial"/>
          <w:sz w:val="24"/>
          <w:szCs w:val="24"/>
        </w:rPr>
        <w:t>para implantação de curso de pilotagem preventiva</w:t>
      </w:r>
      <w:r w:rsidR="00E6592E">
        <w:rPr>
          <w:rFonts w:ascii="Arial" w:hAnsi="Arial" w:cs="Arial"/>
          <w:sz w:val="24"/>
          <w:szCs w:val="24"/>
        </w:rPr>
        <w:t xml:space="preserve"> gratuito</w:t>
      </w:r>
      <w:r w:rsidR="00F24040" w:rsidRPr="00F24040">
        <w:rPr>
          <w:rFonts w:ascii="Arial" w:hAnsi="Arial" w:cs="Arial"/>
          <w:sz w:val="24"/>
          <w:szCs w:val="24"/>
        </w:rPr>
        <w:t>, para motociclistas, nesta municipalidade.</w:t>
      </w:r>
    </w:p>
    <w:p w:rsidR="00B43D0A" w:rsidRPr="00B43D0A" w:rsidRDefault="00B43D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C42AB6" w:rsidRPr="00110E3A" w:rsidRDefault="00207CC7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</w:t>
      </w:r>
      <w:r w:rsidRPr="00110E3A">
        <w:rPr>
          <w:rFonts w:ascii="Arial" w:hAnsi="Arial" w:cs="Arial"/>
          <w:b/>
        </w:rPr>
        <w:t>dente:-</w:t>
      </w:r>
    </w:p>
    <w:p w:rsidR="00C42AB6" w:rsidRPr="00110E3A" w:rsidRDefault="00207CC7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207CC7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207CC7" w:rsidP="00F240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 do Requerimento</w:t>
      </w:r>
    </w:p>
    <w:p w:rsidR="00F24040" w:rsidRDefault="00207CC7" w:rsidP="00F2404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</w:rPr>
        <w:t xml:space="preserve">          </w:t>
      </w:r>
      <w:r w:rsidRPr="00F24040">
        <w:rPr>
          <w:rFonts w:ascii="Arial" w:hAnsi="Arial" w:cs="Arial"/>
          <w:b/>
        </w:rPr>
        <w:t> </w:t>
      </w:r>
      <w:r w:rsidRPr="00F24040">
        <w:rPr>
          <w:rFonts w:ascii="Arial" w:hAnsi="Arial" w:cs="Arial"/>
          <w:bCs/>
          <w:sz w:val="24"/>
          <w:szCs w:val="24"/>
        </w:rPr>
        <w:t xml:space="preserve">A motocicleta é um veículo que está muito presente na paisagem urbana e por isso precisa de atenção especial no trânsito. </w:t>
      </w:r>
    </w:p>
    <w:p w:rsidR="00F24040" w:rsidRPr="00F24040" w:rsidRDefault="00207CC7" w:rsidP="00E6592E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         </w:t>
      </w:r>
      <w:r w:rsidRPr="00F24040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Um bom curso de direção </w:t>
      </w:r>
      <w:r w:rsidRPr="00F24040">
        <w:rPr>
          <w:rFonts w:ascii="Arial" w:hAnsi="Arial" w:cs="Arial"/>
          <w:color w:val="202124"/>
          <w:sz w:val="24"/>
          <w:szCs w:val="24"/>
          <w:shd w:val="clear" w:color="auto" w:fill="FFFFFF"/>
        </w:rPr>
        <w:t>defensiva consegue auxiliar o motociclista para que ele se torne capaz de antecipar as manobras de outros motoristas que podem provocar um acidente. O motociclista pode aprender a evitar situações comuns que ocorrem em 80% dos acidentes.</w:t>
      </w:r>
      <w:r w:rsidR="00E6592E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São diversos benefícios da realização do curso, sendo eles: </w:t>
      </w:r>
      <w:r w:rsidRPr="00F24040">
        <w:rPr>
          <w:rFonts w:ascii="Arial" w:eastAsia="Times New Roman" w:hAnsi="Arial" w:cs="Arial"/>
          <w:sz w:val="24"/>
          <w:szCs w:val="24"/>
          <w:lang w:eastAsia="pt-BR"/>
        </w:rPr>
        <w:t>aperfeiçoar suas técnicas de pilotagem e aprender a correta posição de condução e equilíbrio, mesmo transportando carga ou passageiro</w:t>
      </w:r>
      <w:r w:rsidR="00E6592E">
        <w:rPr>
          <w:rFonts w:ascii="Arial" w:eastAsia="Times New Roman" w:hAnsi="Arial" w:cs="Arial"/>
          <w:sz w:val="24"/>
          <w:szCs w:val="24"/>
          <w:lang w:eastAsia="pt-BR"/>
        </w:rPr>
        <w:t>; a</w:t>
      </w:r>
      <w:r w:rsidRPr="00F24040">
        <w:rPr>
          <w:rFonts w:ascii="Arial" w:eastAsia="Times New Roman" w:hAnsi="Arial" w:cs="Arial"/>
          <w:sz w:val="24"/>
          <w:szCs w:val="24"/>
          <w:lang w:eastAsia="pt-BR"/>
        </w:rPr>
        <w:t xml:space="preserve">prender o correto procedimento das motos em curvas, cruzamentos, rotatórias e </w:t>
      </w:r>
      <w:r w:rsidRPr="00F24040">
        <w:rPr>
          <w:rFonts w:ascii="Arial" w:eastAsia="Times New Roman" w:hAnsi="Arial" w:cs="Arial"/>
          <w:sz w:val="24"/>
          <w:szCs w:val="24"/>
          <w:lang w:eastAsia="pt-BR"/>
        </w:rPr>
        <w:t>demais situações que o motociclista pode encontrar no trânsito</w:t>
      </w:r>
      <w:r w:rsidR="00E6592E">
        <w:rPr>
          <w:rFonts w:ascii="Arial" w:eastAsia="Times New Roman" w:hAnsi="Arial" w:cs="Arial"/>
          <w:sz w:val="24"/>
          <w:szCs w:val="24"/>
          <w:lang w:eastAsia="pt-BR"/>
        </w:rPr>
        <w:t>; p</w:t>
      </w:r>
      <w:r w:rsidRPr="00F24040">
        <w:rPr>
          <w:rFonts w:ascii="Arial" w:eastAsia="Times New Roman" w:hAnsi="Arial" w:cs="Arial"/>
          <w:sz w:val="24"/>
          <w:szCs w:val="24"/>
          <w:lang w:eastAsia="pt-BR"/>
        </w:rPr>
        <w:t xml:space="preserve">ara aprender a trafegar em </w:t>
      </w:r>
      <w:r w:rsidRPr="00F24040">
        <w:rPr>
          <w:rFonts w:ascii="Arial" w:eastAsia="Times New Roman" w:hAnsi="Arial" w:cs="Arial"/>
          <w:sz w:val="24"/>
          <w:szCs w:val="24"/>
          <w:lang w:eastAsia="pt-BR"/>
        </w:rPr>
        <w:lastRenderedPageBreak/>
        <w:t>superfícies escorregadias e situações de emergência</w:t>
      </w:r>
      <w:r w:rsidR="00E6592E">
        <w:rPr>
          <w:rFonts w:ascii="Arial" w:eastAsia="Times New Roman" w:hAnsi="Arial" w:cs="Arial"/>
          <w:sz w:val="24"/>
          <w:szCs w:val="24"/>
          <w:lang w:eastAsia="pt-BR"/>
        </w:rPr>
        <w:t>; c</w:t>
      </w:r>
      <w:r w:rsidRPr="00F24040">
        <w:rPr>
          <w:rFonts w:ascii="Arial" w:eastAsia="Times New Roman" w:hAnsi="Arial" w:cs="Arial"/>
          <w:sz w:val="24"/>
          <w:szCs w:val="24"/>
          <w:lang w:eastAsia="pt-BR"/>
        </w:rPr>
        <w:t>onseguir enxergar o trânsito, os veículos e as pessoas sob a ótica do cuidado e preservação da vida.</w:t>
      </w:r>
    </w:p>
    <w:p w:rsidR="00F24040" w:rsidRPr="00F24040" w:rsidRDefault="00F24040" w:rsidP="00F24040">
      <w:pPr>
        <w:rPr>
          <w:rFonts w:ascii="Arial" w:hAnsi="Arial" w:cs="Arial"/>
          <w:bCs/>
          <w:sz w:val="24"/>
          <w:szCs w:val="24"/>
        </w:rPr>
      </w:pPr>
    </w:p>
    <w:p w:rsidR="00F24040" w:rsidRDefault="00F24040" w:rsidP="00F24040">
      <w:pPr>
        <w:rPr>
          <w:rFonts w:ascii="Arial" w:hAnsi="Arial" w:cs="Arial"/>
          <w:b/>
        </w:rPr>
      </w:pPr>
    </w:p>
    <w:p w:rsidR="00E94A61" w:rsidRPr="00512E40" w:rsidRDefault="00207CC7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383860">
        <w:rPr>
          <w:rFonts w:ascii="Arial" w:hAnsi="Arial" w:cs="Arial"/>
          <w:sz w:val="24"/>
          <w:szCs w:val="24"/>
        </w:rPr>
        <w:t>0</w:t>
      </w:r>
      <w:r w:rsidR="00DD4D6A">
        <w:rPr>
          <w:rFonts w:ascii="Arial" w:hAnsi="Arial" w:cs="Arial"/>
          <w:sz w:val="24"/>
          <w:szCs w:val="24"/>
        </w:rPr>
        <w:t>9</w:t>
      </w:r>
      <w:r w:rsidR="003F1099">
        <w:rPr>
          <w:rFonts w:ascii="Arial" w:hAnsi="Arial" w:cs="Arial"/>
          <w:sz w:val="24"/>
          <w:szCs w:val="24"/>
        </w:rPr>
        <w:t xml:space="preserve"> de </w:t>
      </w:r>
      <w:r w:rsidR="00383860">
        <w:rPr>
          <w:rFonts w:ascii="Arial" w:hAnsi="Arial" w:cs="Arial"/>
          <w:sz w:val="24"/>
          <w:szCs w:val="24"/>
        </w:rPr>
        <w:t>Junho</w:t>
      </w:r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207CC7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02928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207CC7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207CC7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207CC7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CC7" w:rsidRDefault="00207CC7">
      <w:pPr>
        <w:spacing w:after="0" w:line="240" w:lineRule="auto"/>
      </w:pPr>
      <w:r>
        <w:separator/>
      </w:r>
    </w:p>
  </w:endnote>
  <w:endnote w:type="continuationSeparator" w:id="0">
    <w:p w:rsidR="00207CC7" w:rsidRDefault="00207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07CC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35B5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CC7" w:rsidRDefault="00207CC7">
      <w:pPr>
        <w:spacing w:after="0" w:line="240" w:lineRule="auto"/>
      </w:pPr>
      <w:r>
        <w:separator/>
      </w:r>
    </w:p>
  </w:footnote>
  <w:footnote w:type="continuationSeparator" w:id="0">
    <w:p w:rsidR="00207CC7" w:rsidRDefault="00207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07C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07C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07C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2E70"/>
    <w:multiLevelType w:val="multilevel"/>
    <w:tmpl w:val="551C8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E8421E"/>
    <w:multiLevelType w:val="hybridMultilevel"/>
    <w:tmpl w:val="5D167A76"/>
    <w:lvl w:ilvl="0" w:tplc="989069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82684F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8522A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1213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1468F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BCE1F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082D4E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940C5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224D8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EEC8ED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6AA1A3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F6C4A3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50E2A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24002E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79C2E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FBA776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2E4EA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7F6ADE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16CD2"/>
    <w:rsid w:val="00020396"/>
    <w:rsid w:val="000449B1"/>
    <w:rsid w:val="00074A8F"/>
    <w:rsid w:val="000B08EA"/>
    <w:rsid w:val="000D2A68"/>
    <w:rsid w:val="00110E3A"/>
    <w:rsid w:val="0011154A"/>
    <w:rsid w:val="001207F6"/>
    <w:rsid w:val="00124F0D"/>
    <w:rsid w:val="00171284"/>
    <w:rsid w:val="001E41A3"/>
    <w:rsid w:val="00207CC7"/>
    <w:rsid w:val="0022058C"/>
    <w:rsid w:val="00235B5A"/>
    <w:rsid w:val="00256B3C"/>
    <w:rsid w:val="002655B7"/>
    <w:rsid w:val="002757F4"/>
    <w:rsid w:val="002C3139"/>
    <w:rsid w:val="002E1636"/>
    <w:rsid w:val="002E52AA"/>
    <w:rsid w:val="002E6D4A"/>
    <w:rsid w:val="003209C7"/>
    <w:rsid w:val="00334FF0"/>
    <w:rsid w:val="00370E79"/>
    <w:rsid w:val="00383860"/>
    <w:rsid w:val="003A5FC0"/>
    <w:rsid w:val="003F1099"/>
    <w:rsid w:val="003F19B2"/>
    <w:rsid w:val="00426C62"/>
    <w:rsid w:val="00447476"/>
    <w:rsid w:val="0045245E"/>
    <w:rsid w:val="00494922"/>
    <w:rsid w:val="004B11B6"/>
    <w:rsid w:val="004E2A59"/>
    <w:rsid w:val="00512E40"/>
    <w:rsid w:val="00515C09"/>
    <w:rsid w:val="00551FA1"/>
    <w:rsid w:val="005C3136"/>
    <w:rsid w:val="005C6EB8"/>
    <w:rsid w:val="006371C1"/>
    <w:rsid w:val="00661CF0"/>
    <w:rsid w:val="006A4B7F"/>
    <w:rsid w:val="006A7D1D"/>
    <w:rsid w:val="006B2408"/>
    <w:rsid w:val="006D0F20"/>
    <w:rsid w:val="006F3164"/>
    <w:rsid w:val="0070256E"/>
    <w:rsid w:val="00773C57"/>
    <w:rsid w:val="00780D4E"/>
    <w:rsid w:val="007A2330"/>
    <w:rsid w:val="008004DF"/>
    <w:rsid w:val="008230A3"/>
    <w:rsid w:val="00830EDD"/>
    <w:rsid w:val="00867145"/>
    <w:rsid w:val="008C0E79"/>
    <w:rsid w:val="00927526"/>
    <w:rsid w:val="0097673D"/>
    <w:rsid w:val="009B198B"/>
    <w:rsid w:val="00A11302"/>
    <w:rsid w:val="00A256CE"/>
    <w:rsid w:val="00A6476B"/>
    <w:rsid w:val="00A7476F"/>
    <w:rsid w:val="00AB28A6"/>
    <w:rsid w:val="00B14EBC"/>
    <w:rsid w:val="00B43D0A"/>
    <w:rsid w:val="00B8416B"/>
    <w:rsid w:val="00B9115D"/>
    <w:rsid w:val="00BB2E04"/>
    <w:rsid w:val="00BC0B06"/>
    <w:rsid w:val="00BD5E2F"/>
    <w:rsid w:val="00BF18EE"/>
    <w:rsid w:val="00BF6DD1"/>
    <w:rsid w:val="00C17469"/>
    <w:rsid w:val="00C42AB6"/>
    <w:rsid w:val="00C63516"/>
    <w:rsid w:val="00CA1683"/>
    <w:rsid w:val="00CA565E"/>
    <w:rsid w:val="00CD1705"/>
    <w:rsid w:val="00D130C7"/>
    <w:rsid w:val="00D80D69"/>
    <w:rsid w:val="00D85D02"/>
    <w:rsid w:val="00D923D6"/>
    <w:rsid w:val="00DB0AF2"/>
    <w:rsid w:val="00DD4D6A"/>
    <w:rsid w:val="00E42FDA"/>
    <w:rsid w:val="00E57395"/>
    <w:rsid w:val="00E6592E"/>
    <w:rsid w:val="00E94A61"/>
    <w:rsid w:val="00EA0A4C"/>
    <w:rsid w:val="00F24040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FD93060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C3139"/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DD4D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4D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4D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4D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4D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10663-E98A-469D-AA65-0F10517F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133</TotalTime>
  <Pages>2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31</cp:revision>
  <cp:lastPrinted>2019-10-31T19:00:00Z</cp:lastPrinted>
  <dcterms:created xsi:type="dcterms:W3CDTF">2021-08-03T15:18:00Z</dcterms:created>
  <dcterms:modified xsi:type="dcterms:W3CDTF">2022-06-20T10:54:00Z</dcterms:modified>
</cp:coreProperties>
</file>