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BA7D89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1577/2022</w:t>
      </w:r>
      <w:bookmarkStart w:id="0" w:name="_GoBack"/>
      <w:bookmarkEnd w:id="0"/>
    </w:p>
    <w:p w:rsidR="0022058C" w:rsidRDefault="0022058C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334FF0" w:rsidRPr="003F1099" w:rsidRDefault="00334FF0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171284" w:rsidRPr="00171284" w:rsidRDefault="00CB4A7B" w:rsidP="00322C30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  <w:r w:rsidRPr="00171284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171284">
        <w:rPr>
          <w:rFonts w:ascii="Arial" w:hAnsi="Arial" w:cs="Arial"/>
          <w:sz w:val="24"/>
          <w:szCs w:val="24"/>
        </w:rPr>
        <w:t>Solicito do Executivo na pessoa do Excelentíssimo Sr. Igor Soares Ebert</w:t>
      </w:r>
      <w:bookmarkStart w:id="1" w:name="_Hlk93478102"/>
      <w:bookmarkStart w:id="2" w:name="_Hlk93478383"/>
      <w:r w:rsidRPr="00171284">
        <w:rPr>
          <w:rFonts w:ascii="Arial" w:hAnsi="Arial" w:cs="Arial"/>
          <w:sz w:val="24"/>
          <w:szCs w:val="24"/>
        </w:rPr>
        <w:t>,</w:t>
      </w:r>
      <w:r w:rsidR="00334FF0">
        <w:rPr>
          <w:rFonts w:ascii="Arial" w:hAnsi="Arial" w:cs="Arial"/>
          <w:sz w:val="24"/>
          <w:szCs w:val="24"/>
        </w:rPr>
        <w:t xml:space="preserve"> </w:t>
      </w:r>
      <w:r w:rsidR="005C6EB8">
        <w:rPr>
          <w:rFonts w:ascii="Arial" w:hAnsi="Arial" w:cs="Arial"/>
          <w:sz w:val="24"/>
          <w:szCs w:val="24"/>
        </w:rPr>
        <w:t>a</w:t>
      </w:r>
      <w:r w:rsidR="00830EDD">
        <w:rPr>
          <w:rFonts w:ascii="Arial" w:hAnsi="Arial" w:cs="Arial"/>
          <w:sz w:val="24"/>
          <w:szCs w:val="24"/>
        </w:rPr>
        <w:t xml:space="preserve"> </w:t>
      </w:r>
      <w:r w:rsidR="007A2330">
        <w:rPr>
          <w:rFonts w:ascii="Arial" w:hAnsi="Arial" w:cs="Arial"/>
          <w:sz w:val="24"/>
          <w:szCs w:val="24"/>
        </w:rPr>
        <w:t>implantação de</w:t>
      </w:r>
      <w:r w:rsidR="00334FF0">
        <w:rPr>
          <w:rFonts w:ascii="Arial" w:hAnsi="Arial" w:cs="Arial"/>
          <w:sz w:val="24"/>
          <w:szCs w:val="24"/>
        </w:rPr>
        <w:t xml:space="preserve"> um programa </w:t>
      </w:r>
      <w:r w:rsidR="0022058C">
        <w:rPr>
          <w:rFonts w:ascii="Arial" w:hAnsi="Arial" w:cs="Arial"/>
          <w:sz w:val="24"/>
          <w:szCs w:val="24"/>
        </w:rPr>
        <w:t>para empresários do município sobre exportação</w:t>
      </w:r>
      <w:r w:rsidR="00334FF0">
        <w:rPr>
          <w:rFonts w:ascii="Arial" w:hAnsi="Arial" w:cs="Arial"/>
          <w:sz w:val="24"/>
          <w:szCs w:val="24"/>
        </w:rPr>
        <w:t xml:space="preserve">, visando auxiliar empresas que desejam </w:t>
      </w:r>
      <w:r w:rsidR="00334FF0" w:rsidRPr="00334FF0">
        <w:rPr>
          <w:rFonts w:ascii="Arial" w:hAnsi="Arial" w:cs="Arial"/>
          <w:sz w:val="24"/>
          <w:szCs w:val="24"/>
        </w:rPr>
        <w:t>incrementar suas vendas no exterior</w:t>
      </w:r>
      <w:r w:rsidR="007A2330">
        <w:rPr>
          <w:rFonts w:ascii="Arial" w:hAnsi="Arial" w:cs="Arial"/>
          <w:sz w:val="24"/>
          <w:szCs w:val="24"/>
        </w:rPr>
        <w:t>.</w:t>
      </w:r>
    </w:p>
    <w:bookmarkEnd w:id="1"/>
    <w:bookmarkEnd w:id="2"/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171284" w:rsidRPr="00171284" w:rsidRDefault="00CB4A7B" w:rsidP="00171284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171284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171284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</w:t>
      </w:r>
      <w:bookmarkStart w:id="3" w:name="_Hlk93478055"/>
      <w:r w:rsidRPr="00171284">
        <w:rPr>
          <w:rFonts w:ascii="Arial" w:hAnsi="Arial" w:cs="Arial"/>
          <w:sz w:val="24"/>
          <w:szCs w:val="24"/>
        </w:rPr>
        <w:t>ao Excelentíssimo Sr. Igor Soares Ebert</w:t>
      </w:r>
      <w:bookmarkEnd w:id="3"/>
      <w:r w:rsidRPr="00171284">
        <w:rPr>
          <w:rFonts w:ascii="Arial" w:hAnsi="Arial" w:cs="Arial"/>
          <w:sz w:val="24"/>
          <w:szCs w:val="24"/>
        </w:rPr>
        <w:t xml:space="preserve">, Prefeito </w:t>
      </w:r>
      <w:r w:rsidR="00830EDD" w:rsidRPr="00171284">
        <w:rPr>
          <w:rFonts w:ascii="Arial" w:hAnsi="Arial" w:cs="Arial"/>
          <w:sz w:val="24"/>
          <w:szCs w:val="24"/>
        </w:rPr>
        <w:t>Municipal</w:t>
      </w:r>
      <w:r w:rsidR="005C6EB8">
        <w:rPr>
          <w:rFonts w:ascii="Arial" w:hAnsi="Arial" w:cs="Arial"/>
          <w:sz w:val="24"/>
          <w:szCs w:val="24"/>
        </w:rPr>
        <w:t>, a</w:t>
      </w:r>
      <w:r w:rsidR="007A2330" w:rsidRPr="007A2330">
        <w:rPr>
          <w:rFonts w:ascii="Arial" w:hAnsi="Arial" w:cs="Arial"/>
          <w:sz w:val="24"/>
          <w:szCs w:val="24"/>
        </w:rPr>
        <w:t xml:space="preserve"> implantação </w:t>
      </w:r>
      <w:r w:rsidR="007A2330">
        <w:rPr>
          <w:rFonts w:ascii="Arial" w:hAnsi="Arial" w:cs="Arial"/>
          <w:sz w:val="24"/>
          <w:szCs w:val="24"/>
        </w:rPr>
        <w:t xml:space="preserve">de </w:t>
      </w:r>
      <w:r w:rsidR="007A2330" w:rsidRPr="007A2330">
        <w:rPr>
          <w:rFonts w:ascii="Arial" w:hAnsi="Arial" w:cs="Arial"/>
          <w:sz w:val="24"/>
          <w:szCs w:val="24"/>
        </w:rPr>
        <w:t>um programa para empresários do município sobre exportação, visando auxiliar empresas que desejam incrementar suas vendas no exterior</w:t>
      </w:r>
      <w:r w:rsidR="007A2330">
        <w:rPr>
          <w:rFonts w:ascii="Arial" w:hAnsi="Arial" w:cs="Arial"/>
          <w:sz w:val="24"/>
          <w:szCs w:val="24"/>
        </w:rPr>
        <w:t>.</w:t>
      </w:r>
    </w:p>
    <w:p w:rsidR="00B43D0A" w:rsidRPr="00B43D0A" w:rsidRDefault="00B43D0A" w:rsidP="00B43D0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C42AB6" w:rsidRPr="00110E3A" w:rsidRDefault="00CB4A7B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 </w:t>
      </w:r>
      <w:proofErr w:type="gramStart"/>
      <w:r w:rsidRPr="00110E3A">
        <w:rPr>
          <w:rFonts w:ascii="Arial" w:hAnsi="Arial" w:cs="Arial"/>
          <w:b/>
        </w:rPr>
        <w:t>Presidente:-</w:t>
      </w:r>
      <w:proofErr w:type="gramEnd"/>
    </w:p>
    <w:p w:rsidR="00C42AB6" w:rsidRPr="00110E3A" w:rsidRDefault="00CB4A7B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Senhores </w:t>
      </w:r>
      <w:proofErr w:type="gramStart"/>
      <w:r w:rsidRPr="00110E3A">
        <w:rPr>
          <w:rFonts w:ascii="Arial" w:hAnsi="Arial" w:cs="Arial"/>
          <w:b/>
        </w:rPr>
        <w:t>Vereadores:-</w:t>
      </w:r>
      <w:proofErr w:type="gramEnd"/>
    </w:p>
    <w:p w:rsidR="00C42AB6" w:rsidRDefault="00CB4A7B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Senhoras </w:t>
      </w:r>
      <w:proofErr w:type="gramStart"/>
      <w:r w:rsidRPr="00110E3A">
        <w:rPr>
          <w:rFonts w:ascii="Arial" w:hAnsi="Arial" w:cs="Arial"/>
          <w:b/>
        </w:rPr>
        <w:t>Vereadoras:-</w:t>
      </w:r>
      <w:proofErr w:type="gramEnd"/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CB4A7B" w:rsidP="00C42A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C42AB6" w:rsidRPr="00512E40" w:rsidRDefault="00C42AB6" w:rsidP="00C42AB6">
      <w:pPr>
        <w:spacing w:line="360" w:lineRule="auto"/>
        <w:ind w:left="600"/>
        <w:jc w:val="both"/>
        <w:rPr>
          <w:rFonts w:ascii="Arial" w:eastAsia="Times New Roman" w:hAnsi="Arial" w:cs="Arial"/>
          <w:sz w:val="24"/>
          <w:szCs w:val="24"/>
        </w:rPr>
      </w:pPr>
    </w:p>
    <w:p w:rsidR="00512E40" w:rsidRPr="00512E40" w:rsidRDefault="00CB4A7B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                  </w:t>
      </w:r>
    </w:p>
    <w:p w:rsidR="00383860" w:rsidRDefault="00CB4A7B" w:rsidP="00322C30">
      <w:pPr>
        <w:spacing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171284">
        <w:rPr>
          <w:rFonts w:ascii="Arial" w:eastAsia="Times New Roman" w:hAnsi="Arial" w:cs="Arial"/>
          <w:sz w:val="24"/>
          <w:szCs w:val="24"/>
        </w:rPr>
        <w:t xml:space="preserve">A solicitação se faz necessária, pois, </w:t>
      </w:r>
      <w:r w:rsidR="005C6EB8">
        <w:rPr>
          <w:rFonts w:ascii="Arial" w:eastAsia="Times New Roman" w:hAnsi="Arial" w:cs="Arial"/>
          <w:sz w:val="24"/>
          <w:szCs w:val="24"/>
        </w:rPr>
        <w:t>e</w:t>
      </w:r>
      <w:r w:rsidRPr="00383860">
        <w:rPr>
          <w:rFonts w:ascii="Arial" w:eastAsia="Times New Roman" w:hAnsi="Arial" w:cs="Arial"/>
          <w:sz w:val="24"/>
          <w:szCs w:val="24"/>
        </w:rPr>
        <w:t xml:space="preserve">xportar serviços e produtos, à primeira vista, pode parecer algo bastante complicado para micro, pequenas e médias empresas, startups ou mesmo produtores rurais. No entanto, muitos empreendedores </w:t>
      </w:r>
      <w:r w:rsidRPr="00383860">
        <w:rPr>
          <w:rFonts w:ascii="Arial" w:eastAsia="Times New Roman" w:hAnsi="Arial" w:cs="Arial"/>
          <w:sz w:val="24"/>
          <w:szCs w:val="24"/>
        </w:rPr>
        <w:lastRenderedPageBreak/>
        <w:t xml:space="preserve">têm potencial para explorar novos mercados, mas desconhecem </w:t>
      </w:r>
      <w:r w:rsidRPr="00383860">
        <w:rPr>
          <w:rFonts w:ascii="Arial" w:eastAsia="Times New Roman" w:hAnsi="Arial" w:cs="Arial"/>
          <w:sz w:val="24"/>
          <w:szCs w:val="24"/>
        </w:rPr>
        <w:t>os caminhos legais ou mesmo os serviços mais atrativos para outros países.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:rsidR="00383860" w:rsidRDefault="00CB4A7B" w:rsidP="007A233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O programa pode ser destinado </w:t>
      </w:r>
      <w:r w:rsidR="004B595A">
        <w:rPr>
          <w:rFonts w:ascii="Arial" w:eastAsia="Times New Roman" w:hAnsi="Arial" w:cs="Arial"/>
          <w:sz w:val="24"/>
          <w:szCs w:val="24"/>
        </w:rPr>
        <w:t>às</w:t>
      </w:r>
      <w:r w:rsidR="005C6EB8">
        <w:rPr>
          <w:rFonts w:ascii="Helvetica" w:hAnsi="Helvetica"/>
          <w:color w:val="474B54"/>
        </w:rPr>
        <w:t xml:space="preserve"> </w:t>
      </w:r>
      <w:r w:rsidR="005C6EB8" w:rsidRPr="005C6EB8">
        <w:rPr>
          <w:rFonts w:ascii="Helvetica" w:hAnsi="Helvetica"/>
        </w:rPr>
        <w:t>empresas de</w:t>
      </w:r>
      <w:r w:rsidRPr="005C6EB8">
        <w:rPr>
          <w:rFonts w:ascii="Arial" w:eastAsia="Times New Roman" w:hAnsi="Arial" w:cs="Arial"/>
          <w:sz w:val="24"/>
          <w:szCs w:val="24"/>
        </w:rPr>
        <w:t xml:space="preserve"> </w:t>
      </w:r>
      <w:r w:rsidRPr="00383860">
        <w:rPr>
          <w:rFonts w:ascii="Arial" w:eastAsia="Times New Roman" w:hAnsi="Arial" w:cs="Arial"/>
          <w:sz w:val="24"/>
          <w:szCs w:val="24"/>
        </w:rPr>
        <w:t>micro, pequeno e médio portes</w:t>
      </w:r>
      <w:r w:rsidRPr="00383860">
        <w:rPr>
          <w:rFonts w:ascii="Helvetica" w:hAnsi="Helvetica"/>
          <w:color w:val="474B54"/>
        </w:rPr>
        <w:t xml:space="preserve"> </w:t>
      </w:r>
      <w:r w:rsidRPr="00383860">
        <w:rPr>
          <w:rFonts w:ascii="Arial" w:eastAsia="Times New Roman" w:hAnsi="Arial" w:cs="Arial"/>
          <w:sz w:val="24"/>
          <w:szCs w:val="24"/>
        </w:rPr>
        <w:t>que desejam aprender a exportar ou que pretendem incrementar suas vendas no exterior</w:t>
      </w:r>
      <w:r w:rsidR="00016CD2">
        <w:rPr>
          <w:rFonts w:ascii="Arial" w:eastAsia="Times New Roman" w:hAnsi="Arial" w:cs="Arial"/>
          <w:sz w:val="24"/>
          <w:szCs w:val="24"/>
        </w:rPr>
        <w:t xml:space="preserve">, valendo para </w:t>
      </w:r>
      <w:r w:rsidR="00016CD2" w:rsidRPr="00016CD2">
        <w:rPr>
          <w:rFonts w:ascii="Arial" w:eastAsia="Times New Roman" w:hAnsi="Arial" w:cs="Arial"/>
          <w:sz w:val="24"/>
          <w:szCs w:val="24"/>
        </w:rPr>
        <w:t>setores industriais, serviços, agronegócios e startups.</w:t>
      </w:r>
    </w:p>
    <w:p w:rsidR="00383860" w:rsidRDefault="00383860" w:rsidP="007A233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83860" w:rsidRPr="00171284" w:rsidRDefault="00383860" w:rsidP="007A233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171284" w:rsidRDefault="00171284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94A61" w:rsidRPr="00512E40" w:rsidRDefault="00CB4A7B" w:rsidP="00322C3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383860">
        <w:rPr>
          <w:rFonts w:ascii="Arial" w:hAnsi="Arial" w:cs="Arial"/>
          <w:sz w:val="24"/>
          <w:szCs w:val="24"/>
        </w:rPr>
        <w:t>08</w:t>
      </w:r>
      <w:r w:rsidR="003F1099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383860">
        <w:rPr>
          <w:rFonts w:ascii="Arial" w:hAnsi="Arial" w:cs="Arial"/>
          <w:sz w:val="24"/>
          <w:szCs w:val="24"/>
        </w:rPr>
        <w:t>Junho</w:t>
      </w:r>
      <w:proofErr w:type="gramEnd"/>
      <w:r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CB4A7B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78519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CB4A7B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CB4A7B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CB4A7B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A7B" w:rsidRDefault="00CB4A7B">
      <w:pPr>
        <w:spacing w:after="0" w:line="240" w:lineRule="auto"/>
      </w:pPr>
      <w:r>
        <w:separator/>
      </w:r>
    </w:p>
  </w:endnote>
  <w:endnote w:type="continuationSeparator" w:id="0">
    <w:p w:rsidR="00CB4A7B" w:rsidRDefault="00CB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B4A7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A7D89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A7B" w:rsidRDefault="00CB4A7B">
      <w:pPr>
        <w:spacing w:after="0" w:line="240" w:lineRule="auto"/>
      </w:pPr>
      <w:r>
        <w:separator/>
      </w:r>
    </w:p>
  </w:footnote>
  <w:footnote w:type="continuationSeparator" w:id="0">
    <w:p w:rsidR="00CB4A7B" w:rsidRDefault="00CB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4A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4A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4A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1BACF0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30CC5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9F0A05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E349BE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3E2CA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D263BC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5E0025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E30862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CF055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0ACF13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DEA861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EE82CF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FA8423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852103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36CBC3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950CEE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D704E2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0FE70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16CD2"/>
    <w:rsid w:val="000449B1"/>
    <w:rsid w:val="00074A8F"/>
    <w:rsid w:val="000B08EA"/>
    <w:rsid w:val="000D2A68"/>
    <w:rsid w:val="00110E3A"/>
    <w:rsid w:val="0011154A"/>
    <w:rsid w:val="001207F6"/>
    <w:rsid w:val="00124F0D"/>
    <w:rsid w:val="00171284"/>
    <w:rsid w:val="001E41A3"/>
    <w:rsid w:val="0022058C"/>
    <w:rsid w:val="00256B3C"/>
    <w:rsid w:val="002655B7"/>
    <w:rsid w:val="002757F4"/>
    <w:rsid w:val="002E52AA"/>
    <w:rsid w:val="002E6D4A"/>
    <w:rsid w:val="003209C7"/>
    <w:rsid w:val="00322C30"/>
    <w:rsid w:val="00334FF0"/>
    <w:rsid w:val="00370E79"/>
    <w:rsid w:val="00383860"/>
    <w:rsid w:val="003A5FC0"/>
    <w:rsid w:val="003F1099"/>
    <w:rsid w:val="003F19B2"/>
    <w:rsid w:val="00426C62"/>
    <w:rsid w:val="00447476"/>
    <w:rsid w:val="0045245E"/>
    <w:rsid w:val="00494922"/>
    <w:rsid w:val="004B11B6"/>
    <w:rsid w:val="004B595A"/>
    <w:rsid w:val="004E2A59"/>
    <w:rsid w:val="00512E40"/>
    <w:rsid w:val="00515C09"/>
    <w:rsid w:val="00551FA1"/>
    <w:rsid w:val="005C3136"/>
    <w:rsid w:val="005C6EB8"/>
    <w:rsid w:val="006371C1"/>
    <w:rsid w:val="00661CF0"/>
    <w:rsid w:val="006A4B7F"/>
    <w:rsid w:val="006A7D1D"/>
    <w:rsid w:val="006B2408"/>
    <w:rsid w:val="006D0F20"/>
    <w:rsid w:val="006F3164"/>
    <w:rsid w:val="0070256E"/>
    <w:rsid w:val="00773C57"/>
    <w:rsid w:val="00780D4E"/>
    <w:rsid w:val="007A2330"/>
    <w:rsid w:val="008004DF"/>
    <w:rsid w:val="008230A3"/>
    <w:rsid w:val="00830EDD"/>
    <w:rsid w:val="00867145"/>
    <w:rsid w:val="008C0E79"/>
    <w:rsid w:val="00927526"/>
    <w:rsid w:val="0097673D"/>
    <w:rsid w:val="009B198B"/>
    <w:rsid w:val="00A11302"/>
    <w:rsid w:val="00A256CE"/>
    <w:rsid w:val="00A6476B"/>
    <w:rsid w:val="00A7476F"/>
    <w:rsid w:val="00AB28A6"/>
    <w:rsid w:val="00B14EBC"/>
    <w:rsid w:val="00B43D0A"/>
    <w:rsid w:val="00B8416B"/>
    <w:rsid w:val="00B9115D"/>
    <w:rsid w:val="00BA7D89"/>
    <w:rsid w:val="00BB2E04"/>
    <w:rsid w:val="00BC0B06"/>
    <w:rsid w:val="00BD5E2F"/>
    <w:rsid w:val="00BF18EE"/>
    <w:rsid w:val="00BF6DD1"/>
    <w:rsid w:val="00C17469"/>
    <w:rsid w:val="00C42AB6"/>
    <w:rsid w:val="00C63516"/>
    <w:rsid w:val="00CA1683"/>
    <w:rsid w:val="00CA565E"/>
    <w:rsid w:val="00CB4A7B"/>
    <w:rsid w:val="00CD1705"/>
    <w:rsid w:val="00D130C7"/>
    <w:rsid w:val="00D80D69"/>
    <w:rsid w:val="00D85D02"/>
    <w:rsid w:val="00D923D6"/>
    <w:rsid w:val="00DB0AF2"/>
    <w:rsid w:val="00E42FDA"/>
    <w:rsid w:val="00E57395"/>
    <w:rsid w:val="00E94A61"/>
    <w:rsid w:val="00EA0A4C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340A37A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E9226-F7C4-4899-B89F-1E5BB8025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2</TotalTime>
  <Pages>2</Pages>
  <Words>221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4</cp:revision>
  <cp:lastPrinted>2019-10-31T19:00:00Z</cp:lastPrinted>
  <dcterms:created xsi:type="dcterms:W3CDTF">2022-06-08T16:46:00Z</dcterms:created>
  <dcterms:modified xsi:type="dcterms:W3CDTF">2022-06-09T15:58:00Z</dcterms:modified>
</cp:coreProperties>
</file>