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851F75" w:rsidP="000A251C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1448/2022</w:t>
      </w:r>
      <w:bookmarkStart w:id="0" w:name="_GoBack"/>
      <w:bookmarkEnd w:id="0"/>
    </w:p>
    <w:p w:rsidR="001B4049" w:rsidRPr="003F1099" w:rsidRDefault="001B4049" w:rsidP="001B4049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</w:p>
    <w:p w:rsidR="00E1394A" w:rsidRPr="00E1394A" w:rsidRDefault="00B04EEB" w:rsidP="00E1394A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051002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051002">
        <w:rPr>
          <w:rFonts w:ascii="Arial" w:hAnsi="Arial" w:cs="Arial"/>
          <w:sz w:val="24"/>
          <w:szCs w:val="24"/>
        </w:rPr>
        <w:t>Solicito do Executivo na pessoa do Excelentíssimo Sr. Igor Soares Ebert que interceda junto ao</w:t>
      </w:r>
      <w:bookmarkStart w:id="1" w:name="_Hlk83029956"/>
      <w:r w:rsidRPr="00051002">
        <w:rPr>
          <w:rFonts w:ascii="Arial" w:hAnsi="Arial" w:cs="Arial"/>
          <w:sz w:val="24"/>
          <w:szCs w:val="24"/>
        </w:rPr>
        <w:t xml:space="preserve"> </w:t>
      </w:r>
      <w:bookmarkEnd w:id="1"/>
      <w:r w:rsidRPr="00051002">
        <w:rPr>
          <w:rFonts w:ascii="Arial" w:hAnsi="Arial" w:cs="Arial"/>
          <w:sz w:val="24"/>
          <w:szCs w:val="24"/>
        </w:rPr>
        <w:t xml:space="preserve">Secretário </w:t>
      </w:r>
      <w:bookmarkStart w:id="2" w:name="_Hlk84408330"/>
      <w:r w:rsidRPr="00051002">
        <w:rPr>
          <w:rFonts w:ascii="Arial" w:hAnsi="Arial" w:cs="Arial"/>
          <w:sz w:val="24"/>
          <w:szCs w:val="24"/>
        </w:rPr>
        <w:t xml:space="preserve">de </w:t>
      </w:r>
      <w:bookmarkStart w:id="3" w:name="_Hlk93478102"/>
      <w:r w:rsidRPr="00051002">
        <w:rPr>
          <w:rFonts w:ascii="Arial" w:hAnsi="Arial" w:cs="Arial"/>
          <w:sz w:val="24"/>
          <w:szCs w:val="24"/>
        </w:rPr>
        <w:t xml:space="preserve">Esporte e Lazer Sr.  Cláudio Dutra, </w:t>
      </w:r>
      <w:bookmarkStart w:id="4" w:name="_Hlk86829773"/>
      <w:r w:rsidRPr="00051002">
        <w:rPr>
          <w:rFonts w:ascii="Arial" w:hAnsi="Arial" w:cs="Arial"/>
          <w:sz w:val="24"/>
          <w:szCs w:val="24"/>
        </w:rPr>
        <w:t>para que se</w:t>
      </w:r>
      <w:bookmarkEnd w:id="4"/>
      <w:r w:rsidRPr="00051002">
        <w:rPr>
          <w:rFonts w:ascii="Arial" w:hAnsi="Arial" w:cs="Arial"/>
          <w:sz w:val="24"/>
          <w:szCs w:val="24"/>
        </w:rPr>
        <w:t xml:space="preserve">ja implantado </w:t>
      </w:r>
      <w:bookmarkEnd w:id="2"/>
      <w:bookmarkEnd w:id="3"/>
      <w:r w:rsidR="00D56854">
        <w:rPr>
          <w:rFonts w:ascii="Arial" w:hAnsi="Arial" w:cs="Arial"/>
          <w:sz w:val="24"/>
          <w:szCs w:val="24"/>
        </w:rPr>
        <w:t>ao redor da quadra do Jardim Elvira uma</w:t>
      </w:r>
      <w:r w:rsidR="000A251C">
        <w:rPr>
          <w:rFonts w:ascii="Arial" w:hAnsi="Arial" w:cs="Arial"/>
          <w:sz w:val="24"/>
          <w:szCs w:val="24"/>
        </w:rPr>
        <w:t xml:space="preserve"> área de lazer coberta com mesas e assentos de alvenaria para jogos de tabuleiro na Rua Carmem Silva de Almeida</w:t>
      </w:r>
      <w:r w:rsidR="00452AD4">
        <w:rPr>
          <w:rFonts w:ascii="Arial" w:hAnsi="Arial" w:cs="Arial"/>
          <w:sz w:val="24"/>
          <w:szCs w:val="24"/>
        </w:rPr>
        <w:t xml:space="preserve"> na altura do número 67</w:t>
      </w:r>
      <w:r w:rsidR="000A251C">
        <w:rPr>
          <w:rFonts w:ascii="Arial" w:hAnsi="Arial" w:cs="Arial"/>
          <w:sz w:val="24"/>
          <w:szCs w:val="24"/>
        </w:rPr>
        <w:t>.</w:t>
      </w:r>
    </w:p>
    <w:p w:rsidR="00512E40" w:rsidRDefault="00B04EEB" w:rsidP="000A251C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.</w:t>
      </w: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D56854" w:rsidRPr="00D56854" w:rsidRDefault="00B04EEB" w:rsidP="00D56854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051002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051002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</w:t>
      </w:r>
      <w:bookmarkStart w:id="5" w:name="_Hlk93478055"/>
      <w:r w:rsidRPr="00051002">
        <w:rPr>
          <w:rFonts w:ascii="Arial" w:hAnsi="Arial" w:cs="Arial"/>
          <w:sz w:val="24"/>
          <w:szCs w:val="24"/>
        </w:rPr>
        <w:t>ao Excelentíssimo Sr. Igor S</w:t>
      </w:r>
      <w:r w:rsidRPr="00051002">
        <w:rPr>
          <w:rFonts w:ascii="Arial" w:hAnsi="Arial" w:cs="Arial"/>
          <w:sz w:val="24"/>
          <w:szCs w:val="24"/>
        </w:rPr>
        <w:t>oares Ebert</w:t>
      </w:r>
      <w:bookmarkEnd w:id="5"/>
      <w:r w:rsidRPr="00051002">
        <w:rPr>
          <w:rFonts w:ascii="Arial" w:hAnsi="Arial" w:cs="Arial"/>
          <w:sz w:val="24"/>
          <w:szCs w:val="24"/>
        </w:rPr>
        <w:t xml:space="preserve">, Prefeito Municipal, para que interceda junto ao Secretário Esporte e Lazer Sr.  Cláudio </w:t>
      </w:r>
      <w:r w:rsidR="001B4049" w:rsidRPr="00051002">
        <w:rPr>
          <w:rFonts w:ascii="Arial" w:hAnsi="Arial" w:cs="Arial"/>
          <w:sz w:val="24"/>
          <w:szCs w:val="24"/>
        </w:rPr>
        <w:t xml:space="preserve">Dutra, </w:t>
      </w:r>
      <w:r w:rsidRPr="00D56854">
        <w:rPr>
          <w:rFonts w:ascii="Arial" w:hAnsi="Arial" w:cs="Arial"/>
          <w:sz w:val="24"/>
          <w:szCs w:val="24"/>
        </w:rPr>
        <w:t xml:space="preserve">para que seja implantado ao redor da quadra do Jardim Elvira uma área de lazer coberta com mesas e assentos de alvenaria para jogos de tabuleiro na </w:t>
      </w:r>
      <w:r w:rsidRPr="00D56854">
        <w:rPr>
          <w:rFonts w:ascii="Arial" w:hAnsi="Arial" w:cs="Arial"/>
          <w:sz w:val="24"/>
          <w:szCs w:val="24"/>
        </w:rPr>
        <w:t>Rua Carmem Silva de Almeida na altura do número 67.</w:t>
      </w:r>
    </w:p>
    <w:p w:rsidR="001B4049" w:rsidRPr="001B4049" w:rsidRDefault="001B4049" w:rsidP="001B4049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</w:p>
    <w:p w:rsidR="00E1394A" w:rsidRPr="00E1394A" w:rsidRDefault="00B04EEB" w:rsidP="00E1394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:rsidR="00B43D0A" w:rsidRPr="00256347" w:rsidRDefault="00B04EEB" w:rsidP="00256347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051002">
        <w:rPr>
          <w:rFonts w:ascii="Arial" w:hAnsi="Arial" w:cs="Arial"/>
          <w:sz w:val="24"/>
          <w:szCs w:val="24"/>
        </w:rPr>
        <w:t xml:space="preserve">. </w:t>
      </w:r>
    </w:p>
    <w:p w:rsidR="00C42AB6" w:rsidRPr="00110E3A" w:rsidRDefault="00B04EEB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 </w:t>
      </w:r>
      <w:proofErr w:type="gramStart"/>
      <w:r w:rsidRPr="00110E3A">
        <w:rPr>
          <w:rFonts w:ascii="Arial" w:hAnsi="Arial" w:cs="Arial"/>
          <w:b/>
        </w:rPr>
        <w:t>Presidente:-</w:t>
      </w:r>
      <w:proofErr w:type="gramEnd"/>
    </w:p>
    <w:p w:rsidR="00C42AB6" w:rsidRPr="00110E3A" w:rsidRDefault="00B04EEB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Senhores </w:t>
      </w:r>
      <w:proofErr w:type="gramStart"/>
      <w:r w:rsidRPr="00110E3A">
        <w:rPr>
          <w:rFonts w:ascii="Arial" w:hAnsi="Arial" w:cs="Arial"/>
          <w:b/>
        </w:rPr>
        <w:t>Vereadores:-</w:t>
      </w:r>
      <w:proofErr w:type="gramEnd"/>
    </w:p>
    <w:p w:rsidR="00C42AB6" w:rsidRDefault="00B04EEB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Senhoras </w:t>
      </w:r>
      <w:proofErr w:type="gramStart"/>
      <w:r w:rsidRPr="00110E3A">
        <w:rPr>
          <w:rFonts w:ascii="Arial" w:hAnsi="Arial" w:cs="Arial"/>
          <w:b/>
        </w:rPr>
        <w:t>Vereadoras:-</w:t>
      </w:r>
      <w:proofErr w:type="gramEnd"/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452AD4" w:rsidRDefault="00452AD4" w:rsidP="00C42AB6">
      <w:pPr>
        <w:jc w:val="center"/>
        <w:rPr>
          <w:rFonts w:ascii="Arial" w:hAnsi="Arial" w:cs="Arial"/>
          <w:b/>
        </w:rPr>
      </w:pPr>
    </w:p>
    <w:p w:rsidR="00452AD4" w:rsidRDefault="00452AD4" w:rsidP="00C42AB6">
      <w:pPr>
        <w:jc w:val="center"/>
        <w:rPr>
          <w:rFonts w:ascii="Arial" w:hAnsi="Arial" w:cs="Arial"/>
          <w:b/>
        </w:rPr>
      </w:pPr>
    </w:p>
    <w:p w:rsidR="00512E40" w:rsidRDefault="00B04EEB" w:rsidP="00452AD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452AD4" w:rsidRPr="00452AD4" w:rsidRDefault="00452AD4" w:rsidP="00452AD4">
      <w:pPr>
        <w:jc w:val="center"/>
        <w:rPr>
          <w:rFonts w:ascii="Arial" w:hAnsi="Arial" w:cs="Arial"/>
          <w:b/>
        </w:rPr>
      </w:pPr>
    </w:p>
    <w:p w:rsidR="00FC0464" w:rsidRDefault="00B04EEB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A solicitação se faz necessária, pois, o local encontra-se </w:t>
      </w:r>
      <w:r w:rsidR="000E776F">
        <w:rPr>
          <w:rFonts w:ascii="Arial" w:eastAsia="Times New Roman" w:hAnsi="Arial" w:cs="Arial"/>
          <w:sz w:val="24"/>
          <w:szCs w:val="24"/>
        </w:rPr>
        <w:t>abandonado e sem utilidade</w:t>
      </w:r>
      <w:r>
        <w:rPr>
          <w:rFonts w:ascii="Arial" w:eastAsia="Times New Roman" w:hAnsi="Arial" w:cs="Arial"/>
          <w:sz w:val="24"/>
          <w:szCs w:val="24"/>
        </w:rPr>
        <w:t xml:space="preserve">. Com </w:t>
      </w:r>
      <w:r>
        <w:rPr>
          <w:rFonts w:ascii="Arial" w:eastAsia="Times New Roman" w:hAnsi="Arial" w:cs="Arial"/>
          <w:sz w:val="24"/>
          <w:szCs w:val="24"/>
        </w:rPr>
        <w:t>isso, seria ideal a implantação das mesas com tabuleiros para que os moradores tenham um ponto de encontro entre amigos com passatempos divertidos que estimulam a mente e promovem interação social a população</w:t>
      </w:r>
      <w:r w:rsidR="000E776F">
        <w:rPr>
          <w:rFonts w:ascii="Arial" w:eastAsia="Times New Roman" w:hAnsi="Arial" w:cs="Arial"/>
          <w:sz w:val="24"/>
          <w:szCs w:val="24"/>
        </w:rPr>
        <w:t>.</w:t>
      </w:r>
    </w:p>
    <w:p w:rsidR="000E776F" w:rsidRDefault="00B04EEB" w:rsidP="000E776F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Solicito também que o local seja coberto </w:t>
      </w:r>
      <w:r>
        <w:rPr>
          <w:rFonts w:ascii="Arial" w:eastAsia="Times New Roman" w:hAnsi="Arial" w:cs="Arial"/>
          <w:sz w:val="24"/>
          <w:szCs w:val="24"/>
        </w:rPr>
        <w:t>por conta da chuva e que as mesas e os assentos sejam feitos de alvenaria com tabuleiros fixos para que não haja problemas futuros.</w:t>
      </w:r>
      <w:r w:rsidRPr="000E776F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452AD4">
        <w:rPr>
          <w:rFonts w:ascii="Arial" w:eastAsia="Times New Roman" w:hAnsi="Arial" w:cs="Arial"/>
          <w:sz w:val="24"/>
          <w:szCs w:val="24"/>
        </w:rPr>
        <w:t xml:space="preserve">Devido a tudo o que vivemos nos últimos dias, as pessoas estão vivendo de forma ociosa, principalmente os aposentados que ficam em casa, eles precisam </w:t>
      </w:r>
      <w:r w:rsidRPr="000E776F">
        <w:rPr>
          <w:rFonts w:ascii="Arial" w:eastAsia="Times New Roman" w:hAnsi="Arial" w:cs="Arial"/>
          <w:sz w:val="24"/>
          <w:szCs w:val="24"/>
        </w:rPr>
        <w:t>ocupar seu tempo de forma descontraída e prazerosa</w:t>
      </w:r>
      <w:r w:rsidR="00452AD4">
        <w:rPr>
          <w:rFonts w:ascii="Arial" w:eastAsia="Times New Roman" w:hAnsi="Arial" w:cs="Arial"/>
          <w:sz w:val="24"/>
          <w:szCs w:val="24"/>
        </w:rPr>
        <w:t>.</w:t>
      </w:r>
    </w:p>
    <w:p w:rsidR="00FC0464" w:rsidRDefault="00B04EEB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Pr="000E776F">
        <w:rPr>
          <w:rFonts w:ascii="Arial" w:eastAsia="Times New Roman" w:hAnsi="Arial" w:cs="Arial"/>
          <w:sz w:val="24"/>
          <w:szCs w:val="24"/>
        </w:rPr>
        <w:t>Os jogos de tabuleiro têm muitos benefícios comprovados; alguns deles otimizam o desempenho das habilidades mentais, melhoram suas habilidades motoras e sensoriais, estimul</w:t>
      </w:r>
      <w:r w:rsidRPr="000E776F">
        <w:rPr>
          <w:rFonts w:ascii="Arial" w:eastAsia="Times New Roman" w:hAnsi="Arial" w:cs="Arial"/>
          <w:sz w:val="24"/>
          <w:szCs w:val="24"/>
        </w:rPr>
        <w:t>am processos criativos e constroem conceitos. Resultados positivos para melhoria da qualidade de vida, redução das taxas de declínio no desempenho das tarefas diárias e otimização da promoção da saúde.</w:t>
      </w:r>
    </w:p>
    <w:p w:rsidR="00BD0A91" w:rsidRDefault="00BD0A91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D0A91" w:rsidRPr="00512E40" w:rsidRDefault="00B04EEB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0085" cy="4319905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17920" name="Espaçõ para jogos de tabuleiros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02" w:rsidRPr="00051002" w:rsidRDefault="00B04EEB" w:rsidP="00051002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</w:t>
      </w:r>
    </w:p>
    <w:p w:rsidR="00E94A61" w:rsidRPr="00512E40" w:rsidRDefault="00B04EEB" w:rsidP="00452AD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</w:t>
      </w:r>
      <w:r w:rsidRPr="00512E40">
        <w:rPr>
          <w:rFonts w:ascii="Arial" w:hAnsi="Arial" w:cs="Arial"/>
          <w:sz w:val="24"/>
          <w:szCs w:val="24"/>
        </w:rPr>
        <w:t>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452AD4">
        <w:rPr>
          <w:rFonts w:ascii="Arial" w:hAnsi="Arial" w:cs="Arial"/>
          <w:sz w:val="24"/>
          <w:szCs w:val="24"/>
        </w:rPr>
        <w:t>27</w:t>
      </w:r>
      <w:r w:rsidR="003F1099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452AD4">
        <w:rPr>
          <w:rFonts w:ascii="Arial" w:hAnsi="Arial" w:cs="Arial"/>
          <w:sz w:val="24"/>
          <w:szCs w:val="24"/>
        </w:rPr>
        <w:t>Abril</w:t>
      </w:r>
      <w:proofErr w:type="gramEnd"/>
      <w:r w:rsidR="001B4049">
        <w:rPr>
          <w:rFonts w:ascii="Arial" w:hAnsi="Arial" w:cs="Arial"/>
          <w:sz w:val="24"/>
          <w:szCs w:val="24"/>
        </w:rPr>
        <w:t xml:space="preserve"> </w:t>
      </w:r>
      <w:r w:rsidRPr="00512E40">
        <w:rPr>
          <w:rFonts w:ascii="Arial" w:hAnsi="Arial" w:cs="Arial"/>
          <w:sz w:val="24"/>
          <w:szCs w:val="24"/>
        </w:rPr>
        <w:t>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Default="00B04EEB" w:rsidP="001B4049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18579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049" w:rsidRDefault="001B4049" w:rsidP="001B4049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1B4049" w:rsidRPr="00E94A61" w:rsidRDefault="001B4049" w:rsidP="001B4049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</w:p>
    <w:p w:rsidR="00E94A61" w:rsidRPr="00E94A61" w:rsidRDefault="00B04EEB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sectPr w:rsidR="00E94A61" w:rsidRPr="00E94A61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EEB" w:rsidRDefault="00B04EEB">
      <w:pPr>
        <w:spacing w:after="0" w:line="240" w:lineRule="auto"/>
      </w:pPr>
      <w:r>
        <w:separator/>
      </w:r>
    </w:p>
  </w:endnote>
  <w:endnote w:type="continuationSeparator" w:id="0">
    <w:p w:rsidR="00B04EEB" w:rsidRDefault="00B04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04EE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51F75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EEB" w:rsidRDefault="00B04EEB">
      <w:pPr>
        <w:spacing w:after="0" w:line="240" w:lineRule="auto"/>
      </w:pPr>
      <w:r>
        <w:separator/>
      </w:r>
    </w:p>
  </w:footnote>
  <w:footnote w:type="continuationSeparator" w:id="0">
    <w:p w:rsidR="00B04EEB" w:rsidRDefault="00B04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4E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4E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4EE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420568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64CF7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13A1C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1BA4C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9C169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28EFF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92EFE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AFE9F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C0AB1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F8086D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0CADF5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C4CCE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0DC275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F04937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40EAB6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BCAE2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3C4C88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42A07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51002"/>
    <w:rsid w:val="00074A8F"/>
    <w:rsid w:val="000A251C"/>
    <w:rsid w:val="000B08EA"/>
    <w:rsid w:val="000D2A68"/>
    <w:rsid w:val="000E776F"/>
    <w:rsid w:val="00110E3A"/>
    <w:rsid w:val="0011154A"/>
    <w:rsid w:val="001207F6"/>
    <w:rsid w:val="00124F0D"/>
    <w:rsid w:val="001B4049"/>
    <w:rsid w:val="001E41A3"/>
    <w:rsid w:val="00254EF5"/>
    <w:rsid w:val="00256347"/>
    <w:rsid w:val="00256B3C"/>
    <w:rsid w:val="002655B7"/>
    <w:rsid w:val="002757F4"/>
    <w:rsid w:val="002E52AA"/>
    <w:rsid w:val="002E6D4A"/>
    <w:rsid w:val="003209C7"/>
    <w:rsid w:val="00370E79"/>
    <w:rsid w:val="003A5FC0"/>
    <w:rsid w:val="003F1099"/>
    <w:rsid w:val="003F19B2"/>
    <w:rsid w:val="00426C62"/>
    <w:rsid w:val="00447476"/>
    <w:rsid w:val="0045245E"/>
    <w:rsid w:val="00452AD4"/>
    <w:rsid w:val="00494922"/>
    <w:rsid w:val="004B11B6"/>
    <w:rsid w:val="004E2A59"/>
    <w:rsid w:val="00512E40"/>
    <w:rsid w:val="00551FA1"/>
    <w:rsid w:val="005C3136"/>
    <w:rsid w:val="006255B8"/>
    <w:rsid w:val="006371C1"/>
    <w:rsid w:val="00661CF0"/>
    <w:rsid w:val="006A4B7F"/>
    <w:rsid w:val="006A7D1D"/>
    <w:rsid w:val="006B2408"/>
    <w:rsid w:val="006D0F20"/>
    <w:rsid w:val="006F1E73"/>
    <w:rsid w:val="006F3164"/>
    <w:rsid w:val="0070256E"/>
    <w:rsid w:val="00773C57"/>
    <w:rsid w:val="00780D4E"/>
    <w:rsid w:val="008004DF"/>
    <w:rsid w:val="008230A3"/>
    <w:rsid w:val="00851F75"/>
    <w:rsid w:val="00867145"/>
    <w:rsid w:val="008C0E79"/>
    <w:rsid w:val="00927526"/>
    <w:rsid w:val="0097673D"/>
    <w:rsid w:val="009B198B"/>
    <w:rsid w:val="00A256CE"/>
    <w:rsid w:val="00A6476B"/>
    <w:rsid w:val="00A7476F"/>
    <w:rsid w:val="00AB28A6"/>
    <w:rsid w:val="00AC46E4"/>
    <w:rsid w:val="00B04EEB"/>
    <w:rsid w:val="00B14EBC"/>
    <w:rsid w:val="00B43D0A"/>
    <w:rsid w:val="00B8416B"/>
    <w:rsid w:val="00B9115D"/>
    <w:rsid w:val="00B94303"/>
    <w:rsid w:val="00BB2E04"/>
    <w:rsid w:val="00BC0B06"/>
    <w:rsid w:val="00BD0A91"/>
    <w:rsid w:val="00BD5E2F"/>
    <w:rsid w:val="00BE268C"/>
    <w:rsid w:val="00BF18EE"/>
    <w:rsid w:val="00BF6DD1"/>
    <w:rsid w:val="00C17469"/>
    <w:rsid w:val="00C42AB6"/>
    <w:rsid w:val="00C63516"/>
    <w:rsid w:val="00CA565E"/>
    <w:rsid w:val="00CD1705"/>
    <w:rsid w:val="00D130C7"/>
    <w:rsid w:val="00D56854"/>
    <w:rsid w:val="00D80D69"/>
    <w:rsid w:val="00D85D02"/>
    <w:rsid w:val="00D923D6"/>
    <w:rsid w:val="00DB0AF2"/>
    <w:rsid w:val="00E1394A"/>
    <w:rsid w:val="00E42FDA"/>
    <w:rsid w:val="00E57395"/>
    <w:rsid w:val="00E94A61"/>
    <w:rsid w:val="00EA0A4C"/>
    <w:rsid w:val="00F07318"/>
    <w:rsid w:val="00F41B53"/>
    <w:rsid w:val="00F534EC"/>
    <w:rsid w:val="00F72F43"/>
    <w:rsid w:val="00FA5244"/>
    <w:rsid w:val="00FC0464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7688488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FD905-F846-4667-9CD8-1C635E93F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14</TotalTime>
  <Pages>3</Pages>
  <Words>327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5</cp:revision>
  <cp:lastPrinted>2019-10-31T19:00:00Z</cp:lastPrinted>
  <dcterms:created xsi:type="dcterms:W3CDTF">2022-04-27T20:31:00Z</dcterms:created>
  <dcterms:modified xsi:type="dcterms:W3CDTF">2022-05-02T11:51:00Z</dcterms:modified>
</cp:coreProperties>
</file>