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A61" w:rsidRDefault="00CE41B2" w:rsidP="00AC51FF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</w:t>
      </w:r>
      <w:r w:rsidR="00162368">
        <w:rPr>
          <w:rFonts w:ascii="Arial" w:hAnsi="Arial" w:cs="Arial"/>
          <w:b/>
          <w:sz w:val="24"/>
          <w:szCs w:val="24"/>
        </w:rPr>
        <w:t>REQUERIMENTO Nº 1352/2022</w:t>
      </w:r>
    </w:p>
    <w:p w:rsidR="00AA7B26" w:rsidRPr="003F1099" w:rsidRDefault="00AA7B26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EE3223" w:rsidRPr="00456E14" w:rsidRDefault="00CE41B2" w:rsidP="00EE3223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EE3223">
        <w:rPr>
          <w:rFonts w:ascii="Arial" w:hAnsi="Arial" w:cs="Arial"/>
          <w:sz w:val="24"/>
          <w:szCs w:val="24"/>
        </w:rPr>
        <w:t>Solicito do Executivo em nome do Excelentíssimo Sr. Igor Soares Ebert que interceda junto ao</w:t>
      </w:r>
      <w:bookmarkStart w:id="0" w:name="_Hlk83029956"/>
      <w:r w:rsidRPr="00EE3223">
        <w:rPr>
          <w:rFonts w:ascii="Arial" w:hAnsi="Arial" w:cs="Arial"/>
          <w:sz w:val="24"/>
          <w:szCs w:val="24"/>
        </w:rPr>
        <w:t xml:space="preserve"> </w:t>
      </w:r>
      <w:bookmarkStart w:id="1" w:name="_Hlk84408330"/>
      <w:bookmarkStart w:id="2" w:name="_Hlk93922902"/>
      <w:bookmarkEnd w:id="0"/>
      <w:r w:rsidR="00CC6015" w:rsidRPr="00CC6015">
        <w:rPr>
          <w:rFonts w:ascii="Arial" w:hAnsi="Arial" w:cs="Arial"/>
          <w:sz w:val="24"/>
          <w:szCs w:val="24"/>
        </w:rPr>
        <w:t>Secretaria de Infraestrutura e Serviços Urbanos</w:t>
      </w:r>
      <w:r w:rsidRPr="00EE3223">
        <w:rPr>
          <w:rFonts w:ascii="Arial" w:hAnsi="Arial" w:cs="Arial"/>
          <w:sz w:val="24"/>
          <w:szCs w:val="24"/>
        </w:rPr>
        <w:t xml:space="preserve"> Sr. </w:t>
      </w:r>
      <w:r w:rsidR="007F5AB2" w:rsidRPr="007F5AB2">
        <w:rPr>
          <w:rFonts w:ascii="Arial" w:hAnsi="Arial" w:cs="Arial"/>
          <w:sz w:val="24"/>
          <w:szCs w:val="24"/>
        </w:rPr>
        <w:t>Marcos de Oliveira Anjos</w:t>
      </w:r>
      <w:r w:rsidRPr="00EE3223">
        <w:rPr>
          <w:rFonts w:ascii="Arial" w:hAnsi="Arial" w:cs="Arial"/>
          <w:sz w:val="24"/>
          <w:szCs w:val="24"/>
        </w:rPr>
        <w:t xml:space="preserve">, </w:t>
      </w:r>
      <w:bookmarkStart w:id="3" w:name="_Hlk93923808"/>
      <w:bookmarkEnd w:id="1"/>
      <w:r w:rsidR="00164A66" w:rsidRPr="00164A66">
        <w:rPr>
          <w:rFonts w:ascii="Arial" w:hAnsi="Arial" w:cs="Arial"/>
          <w:sz w:val="24"/>
          <w:szCs w:val="24"/>
        </w:rPr>
        <w:t xml:space="preserve">para que seja realizado uma reforma na escola </w:t>
      </w:r>
      <w:r w:rsidR="00164A66" w:rsidRPr="00164A66">
        <w:rPr>
          <w:rFonts w:ascii="Arial" w:hAnsi="Arial" w:cs="Arial"/>
          <w:sz w:val="24"/>
          <w:szCs w:val="24"/>
        </w:rPr>
        <w:br/>
        <w:t>Andre Franco Motoro Governador Cemeb.</w:t>
      </w:r>
    </w:p>
    <w:bookmarkEnd w:id="2"/>
    <w:bookmarkEnd w:id="3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CC6015" w:rsidRPr="00CC6015" w:rsidRDefault="00CE41B2" w:rsidP="00CC6015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sz w:val="24"/>
          <w:szCs w:val="24"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EE3223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</w:t>
      </w:r>
      <w:bookmarkStart w:id="4" w:name="_Hlk93922792"/>
      <w:r w:rsidRPr="00EE3223">
        <w:rPr>
          <w:rFonts w:ascii="Arial" w:hAnsi="Arial" w:cs="Arial"/>
          <w:sz w:val="24"/>
          <w:szCs w:val="24"/>
        </w:rPr>
        <w:t>Excelentíssimo Sr. Igor Soares Ebert</w:t>
      </w:r>
      <w:bookmarkEnd w:id="4"/>
      <w:r w:rsidRPr="00EE3223">
        <w:rPr>
          <w:rFonts w:ascii="Arial" w:hAnsi="Arial" w:cs="Arial"/>
          <w:sz w:val="24"/>
          <w:szCs w:val="24"/>
        </w:rPr>
        <w:t xml:space="preserve">, Prefeito Municipal, para que interceda </w:t>
      </w:r>
      <w:r w:rsidRPr="00EE3223">
        <w:rPr>
          <w:rFonts w:ascii="Arial" w:hAnsi="Arial" w:cs="Arial"/>
          <w:sz w:val="24"/>
          <w:szCs w:val="24"/>
        </w:rPr>
        <w:t xml:space="preserve">junto ao </w:t>
      </w:r>
      <w:r w:rsidRPr="00CC6015">
        <w:rPr>
          <w:rFonts w:ascii="Arial" w:hAnsi="Arial" w:cs="Arial"/>
          <w:sz w:val="24"/>
          <w:szCs w:val="24"/>
        </w:rPr>
        <w:t xml:space="preserve">Secretaria de Infraestrutura e Serviços Urbanos Sr. </w:t>
      </w:r>
      <w:r w:rsidR="007F5AB2" w:rsidRPr="007F5AB2">
        <w:rPr>
          <w:rFonts w:ascii="Arial" w:hAnsi="Arial" w:cs="Arial"/>
          <w:sz w:val="24"/>
          <w:szCs w:val="24"/>
        </w:rPr>
        <w:t>Marcos de Oliveira Anjos</w:t>
      </w:r>
      <w:r w:rsidRPr="00CC6015">
        <w:rPr>
          <w:rFonts w:ascii="Arial" w:hAnsi="Arial" w:cs="Arial"/>
          <w:sz w:val="24"/>
          <w:szCs w:val="24"/>
        </w:rPr>
        <w:t xml:space="preserve">, </w:t>
      </w:r>
      <w:r w:rsidR="00456E14" w:rsidRPr="00456E14">
        <w:rPr>
          <w:rFonts w:ascii="Arial" w:hAnsi="Arial" w:cs="Arial"/>
          <w:sz w:val="24"/>
          <w:szCs w:val="24"/>
        </w:rPr>
        <w:t xml:space="preserve">para que seja realizado uma reforma na escola </w:t>
      </w:r>
      <w:r w:rsidR="00456E14" w:rsidRPr="00456E14">
        <w:rPr>
          <w:rFonts w:ascii="Arial" w:hAnsi="Arial" w:cs="Arial"/>
          <w:sz w:val="24"/>
          <w:szCs w:val="24"/>
        </w:rPr>
        <w:br/>
        <w:t>Andre Franco Motoro Governador Cemeb.</w:t>
      </w:r>
    </w:p>
    <w:p w:rsidR="00B43D0A" w:rsidRPr="00B43D0A" w:rsidRDefault="00B43D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</w:p>
    <w:p w:rsidR="00C42AB6" w:rsidRPr="00110E3A" w:rsidRDefault="00CE41B2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 </w:t>
      </w:r>
      <w:proofErr w:type="gramStart"/>
      <w:r w:rsidRPr="00110E3A">
        <w:rPr>
          <w:rFonts w:ascii="Arial" w:hAnsi="Arial" w:cs="Arial"/>
          <w:b/>
        </w:rPr>
        <w:t>Presidente:-</w:t>
      </w:r>
      <w:proofErr w:type="gramEnd"/>
    </w:p>
    <w:p w:rsidR="00C42AB6" w:rsidRPr="00110E3A" w:rsidRDefault="00CE41B2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Senhores </w:t>
      </w:r>
      <w:proofErr w:type="gramStart"/>
      <w:r w:rsidRPr="00110E3A">
        <w:rPr>
          <w:rFonts w:ascii="Arial" w:hAnsi="Arial" w:cs="Arial"/>
          <w:b/>
        </w:rPr>
        <w:t>Vereadores:-</w:t>
      </w:r>
      <w:proofErr w:type="gramEnd"/>
    </w:p>
    <w:p w:rsidR="00C42AB6" w:rsidRDefault="00CE41B2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Senhoras </w:t>
      </w:r>
      <w:proofErr w:type="gramStart"/>
      <w:r w:rsidRPr="00110E3A">
        <w:rPr>
          <w:rFonts w:ascii="Arial" w:hAnsi="Arial" w:cs="Arial"/>
          <w:b/>
        </w:rPr>
        <w:t>Vereadoras:-</w:t>
      </w:r>
      <w:proofErr w:type="gramEnd"/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CE41B2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CE41B2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AA7B26" w:rsidRDefault="00CE41B2" w:rsidP="00456E14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E3223">
        <w:rPr>
          <w:rFonts w:ascii="Arial" w:eastAsia="Times New Roman" w:hAnsi="Arial" w:cs="Arial"/>
          <w:sz w:val="24"/>
          <w:szCs w:val="24"/>
        </w:rPr>
        <w:t xml:space="preserve">                </w:t>
      </w:r>
      <w:r w:rsidR="00CC6015">
        <w:rPr>
          <w:rFonts w:ascii="Arial" w:eastAsia="Times New Roman" w:hAnsi="Arial" w:cs="Arial"/>
          <w:sz w:val="24"/>
          <w:szCs w:val="24"/>
        </w:rPr>
        <w:t xml:space="preserve">A presente solicitação se faz necessária, pois, </w:t>
      </w:r>
      <w:r w:rsidR="00C54C6A">
        <w:rPr>
          <w:rFonts w:ascii="Arial" w:eastAsia="Times New Roman" w:hAnsi="Arial" w:cs="Arial"/>
          <w:sz w:val="24"/>
          <w:szCs w:val="24"/>
        </w:rPr>
        <w:t xml:space="preserve">a estrutura escolar se encontra em um péssimo estado, sendo possível acessar a escola por vários lugares, </w:t>
      </w:r>
      <w:r w:rsidR="00C54C6A">
        <w:rPr>
          <w:rFonts w:ascii="Arial" w:eastAsia="Times New Roman" w:hAnsi="Arial" w:cs="Arial"/>
          <w:sz w:val="24"/>
          <w:szCs w:val="24"/>
        </w:rPr>
        <w:lastRenderedPageBreak/>
        <w:t>havendo ocorrência de invasões de usuários de entorpecentes</w:t>
      </w:r>
      <w:r w:rsidR="0056485E">
        <w:rPr>
          <w:rFonts w:ascii="Arial" w:eastAsia="Times New Roman" w:hAnsi="Arial" w:cs="Arial"/>
          <w:sz w:val="24"/>
          <w:szCs w:val="24"/>
        </w:rPr>
        <w:t xml:space="preserve"> na quadra da escola</w:t>
      </w:r>
      <w:r w:rsidR="00C54C6A">
        <w:rPr>
          <w:rFonts w:ascii="Arial" w:eastAsia="Times New Roman" w:hAnsi="Arial" w:cs="Arial"/>
          <w:sz w:val="24"/>
          <w:szCs w:val="24"/>
        </w:rPr>
        <w:t xml:space="preserve">, sendo imprescindível a realização de uma reforma </w:t>
      </w:r>
      <w:r w:rsidR="0056485E">
        <w:rPr>
          <w:rFonts w:ascii="Arial" w:eastAsia="Times New Roman" w:hAnsi="Arial" w:cs="Arial"/>
          <w:sz w:val="24"/>
          <w:szCs w:val="24"/>
        </w:rPr>
        <w:t>e melhora na estrutura, em prol de que os</w:t>
      </w:r>
      <w:r w:rsidR="00162368">
        <w:rPr>
          <w:rFonts w:ascii="Arial" w:eastAsia="Times New Roman" w:hAnsi="Arial" w:cs="Arial"/>
          <w:sz w:val="24"/>
          <w:szCs w:val="24"/>
        </w:rPr>
        <w:t xml:space="preserve"> alunos tenham mais segurança, </w:t>
      </w:r>
      <w:r w:rsidR="0056485E">
        <w:rPr>
          <w:rFonts w:ascii="Arial" w:eastAsia="Times New Roman" w:hAnsi="Arial" w:cs="Arial"/>
          <w:sz w:val="24"/>
          <w:szCs w:val="24"/>
        </w:rPr>
        <w:t>motivação e estimulo para o estudo</w:t>
      </w:r>
    </w:p>
    <w:p w:rsidR="00CC6015" w:rsidRDefault="00CC6015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C6015" w:rsidRPr="00EE3223" w:rsidRDefault="00CC6015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162368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bookmarkStart w:id="5" w:name="_GoBack"/>
      <w:bookmarkEnd w:id="5"/>
      <w:r w:rsidR="00CE41B2" w:rsidRPr="00512E40"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 w:rsidR="00CE41B2" w:rsidRPr="00512E40">
        <w:rPr>
          <w:rFonts w:ascii="Arial" w:hAnsi="Arial" w:cs="Arial"/>
          <w:sz w:val="24"/>
          <w:szCs w:val="24"/>
        </w:rPr>
        <w:t>Bemvindo</w:t>
      </w:r>
      <w:proofErr w:type="spellEnd"/>
      <w:r w:rsidR="00CE41B2" w:rsidRPr="00512E40">
        <w:rPr>
          <w:rFonts w:ascii="Arial" w:hAnsi="Arial" w:cs="Arial"/>
          <w:sz w:val="24"/>
          <w:szCs w:val="24"/>
        </w:rPr>
        <w:t xml:space="preserve">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A256CE">
        <w:rPr>
          <w:rFonts w:ascii="Arial" w:hAnsi="Arial" w:cs="Arial"/>
          <w:sz w:val="24"/>
          <w:szCs w:val="24"/>
        </w:rPr>
        <w:t>1</w:t>
      </w:r>
      <w:r w:rsidR="00370E79">
        <w:rPr>
          <w:rFonts w:ascii="Arial" w:hAnsi="Arial" w:cs="Arial"/>
          <w:sz w:val="24"/>
          <w:szCs w:val="24"/>
        </w:rPr>
        <w:t>7</w:t>
      </w:r>
      <w:r w:rsidR="003F1099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56485E">
        <w:rPr>
          <w:rFonts w:ascii="Arial" w:hAnsi="Arial" w:cs="Arial"/>
          <w:sz w:val="24"/>
          <w:szCs w:val="24"/>
        </w:rPr>
        <w:t>Março</w:t>
      </w:r>
      <w:proofErr w:type="gramEnd"/>
      <w:r w:rsidR="00CE41B2"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="00CE41B2"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CE41B2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74928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CE41B2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CE41B2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CE41B2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1B2" w:rsidRDefault="00CE41B2">
      <w:pPr>
        <w:spacing w:after="0" w:line="240" w:lineRule="auto"/>
      </w:pPr>
      <w:r>
        <w:separator/>
      </w:r>
    </w:p>
  </w:endnote>
  <w:endnote w:type="continuationSeparator" w:id="0">
    <w:p w:rsidR="00CE41B2" w:rsidRDefault="00CE4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E41B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6236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1B2" w:rsidRDefault="00CE41B2">
      <w:pPr>
        <w:spacing w:after="0" w:line="240" w:lineRule="auto"/>
      </w:pPr>
      <w:r>
        <w:separator/>
      </w:r>
    </w:p>
  </w:footnote>
  <w:footnote w:type="continuationSeparator" w:id="0">
    <w:p w:rsidR="00CE41B2" w:rsidRDefault="00CE4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41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41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41B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52EF0F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1E6C5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3A247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90059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44E775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AA675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B2EAB9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D4C69B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2363E5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5D8AB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BC8E6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C3072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DC4B6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E8CD18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2B8644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4FC15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1983E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A08F9B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B08EA"/>
    <w:rsid w:val="000D2A68"/>
    <w:rsid w:val="00110E3A"/>
    <w:rsid w:val="0011154A"/>
    <w:rsid w:val="001207F6"/>
    <w:rsid w:val="00124F0D"/>
    <w:rsid w:val="00162368"/>
    <w:rsid w:val="00164A66"/>
    <w:rsid w:val="001D4D16"/>
    <w:rsid w:val="001E41A3"/>
    <w:rsid w:val="00256B3C"/>
    <w:rsid w:val="002655B7"/>
    <w:rsid w:val="002757F4"/>
    <w:rsid w:val="002E52AA"/>
    <w:rsid w:val="002E6D4A"/>
    <w:rsid w:val="003209C7"/>
    <w:rsid w:val="00370E79"/>
    <w:rsid w:val="003A5FC0"/>
    <w:rsid w:val="003F1099"/>
    <w:rsid w:val="003F19B2"/>
    <w:rsid w:val="00426C62"/>
    <w:rsid w:val="00447476"/>
    <w:rsid w:val="0045245E"/>
    <w:rsid w:val="00456E14"/>
    <w:rsid w:val="00494922"/>
    <w:rsid w:val="004B11B6"/>
    <w:rsid w:val="004E2A59"/>
    <w:rsid w:val="00512E40"/>
    <w:rsid w:val="00551FA1"/>
    <w:rsid w:val="0056485E"/>
    <w:rsid w:val="005C3136"/>
    <w:rsid w:val="005E32C2"/>
    <w:rsid w:val="005F348F"/>
    <w:rsid w:val="006371C1"/>
    <w:rsid w:val="00661CF0"/>
    <w:rsid w:val="00665B18"/>
    <w:rsid w:val="006A4B7F"/>
    <w:rsid w:val="006A7D1D"/>
    <w:rsid w:val="006B2408"/>
    <w:rsid w:val="006D0F20"/>
    <w:rsid w:val="006F3164"/>
    <w:rsid w:val="0070256E"/>
    <w:rsid w:val="007145E5"/>
    <w:rsid w:val="00773C57"/>
    <w:rsid w:val="00780D4E"/>
    <w:rsid w:val="007F5AB2"/>
    <w:rsid w:val="008004DF"/>
    <w:rsid w:val="008230A3"/>
    <w:rsid w:val="00867145"/>
    <w:rsid w:val="008C0E79"/>
    <w:rsid w:val="00927526"/>
    <w:rsid w:val="0097673D"/>
    <w:rsid w:val="009B198B"/>
    <w:rsid w:val="00A256CE"/>
    <w:rsid w:val="00A6476B"/>
    <w:rsid w:val="00A7476F"/>
    <w:rsid w:val="00AA7B26"/>
    <w:rsid w:val="00AB28A6"/>
    <w:rsid w:val="00AC51FF"/>
    <w:rsid w:val="00B14EBC"/>
    <w:rsid w:val="00B43D0A"/>
    <w:rsid w:val="00B8416B"/>
    <w:rsid w:val="00B9115D"/>
    <w:rsid w:val="00BB2E04"/>
    <w:rsid w:val="00BB7666"/>
    <w:rsid w:val="00BC0B06"/>
    <w:rsid w:val="00BD5E2F"/>
    <w:rsid w:val="00BF18EE"/>
    <w:rsid w:val="00BF6DD1"/>
    <w:rsid w:val="00C17469"/>
    <w:rsid w:val="00C42AB6"/>
    <w:rsid w:val="00C54C6A"/>
    <w:rsid w:val="00C63516"/>
    <w:rsid w:val="00CA565E"/>
    <w:rsid w:val="00CC6015"/>
    <w:rsid w:val="00CD1705"/>
    <w:rsid w:val="00CE41B2"/>
    <w:rsid w:val="00D130C7"/>
    <w:rsid w:val="00D506C5"/>
    <w:rsid w:val="00D80D69"/>
    <w:rsid w:val="00D85D02"/>
    <w:rsid w:val="00D923D6"/>
    <w:rsid w:val="00DB0AF2"/>
    <w:rsid w:val="00E42FDA"/>
    <w:rsid w:val="00E57395"/>
    <w:rsid w:val="00E94A61"/>
    <w:rsid w:val="00E971F3"/>
    <w:rsid w:val="00EA0A4C"/>
    <w:rsid w:val="00EE3223"/>
    <w:rsid w:val="00F3053F"/>
    <w:rsid w:val="00F534EC"/>
    <w:rsid w:val="00F72F43"/>
    <w:rsid w:val="00FC6F2A"/>
    <w:rsid w:val="00FD54C9"/>
    <w:rsid w:val="00FE2112"/>
    <w:rsid w:val="00FE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B78F153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0F59C-AFA0-4F99-B014-3AD290FB0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125</TotalTime>
  <Pages>2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38</cp:revision>
  <cp:lastPrinted>2019-10-31T19:00:00Z</cp:lastPrinted>
  <dcterms:created xsi:type="dcterms:W3CDTF">2021-08-03T15:18:00Z</dcterms:created>
  <dcterms:modified xsi:type="dcterms:W3CDTF">2022-03-31T15:28:00Z</dcterms:modified>
</cp:coreProperties>
</file>