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794" w:rsidRDefault="003116C7" w:rsidP="00076794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INDICAÇÃO</w:t>
      </w:r>
      <w:r w:rsidR="00076794" w:rsidRPr="00764DD6">
        <w:rPr>
          <w:rFonts w:ascii="Arial" w:hAnsi="Arial" w:cs="Arial"/>
          <w:b/>
          <w:sz w:val="24"/>
          <w:szCs w:val="24"/>
          <w:u w:val="single"/>
        </w:rPr>
        <w:t xml:space="preserve"> Nº</w:t>
      </w:r>
      <w:r w:rsidR="00076794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3116C7">
        <w:rPr>
          <w:rFonts w:ascii="Arial" w:hAnsi="Arial" w:cs="Arial"/>
          <w:b/>
          <w:sz w:val="24"/>
          <w:szCs w:val="24"/>
          <w:u w:val="single"/>
        </w:rPr>
        <w:t>1307</w:t>
      </w:r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bookmarkStart w:id="0" w:name="_GoBack"/>
      <w:bookmarkEnd w:id="0"/>
      <w:r w:rsidR="00076794" w:rsidRPr="00764DD6">
        <w:rPr>
          <w:rFonts w:ascii="Arial" w:hAnsi="Arial" w:cs="Arial"/>
          <w:b/>
          <w:sz w:val="24"/>
          <w:szCs w:val="24"/>
          <w:u w:val="single"/>
        </w:rPr>
        <w:t>/</w:t>
      </w:r>
      <w:r w:rsidR="00076794">
        <w:rPr>
          <w:rFonts w:ascii="Arial" w:hAnsi="Arial" w:cs="Arial"/>
          <w:b/>
          <w:sz w:val="24"/>
          <w:szCs w:val="24"/>
          <w:u w:val="single"/>
        </w:rPr>
        <w:t xml:space="preserve"> 2021</w:t>
      </w:r>
    </w:p>
    <w:p w:rsidR="00076794" w:rsidRDefault="00076794" w:rsidP="00076794">
      <w:pPr>
        <w:tabs>
          <w:tab w:val="left" w:pos="4536"/>
        </w:tabs>
        <w:spacing w:after="0"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076794" w:rsidRDefault="00076794" w:rsidP="00076794">
      <w:pPr>
        <w:tabs>
          <w:tab w:val="left" w:pos="4536"/>
        </w:tabs>
        <w:spacing w:after="0" w:line="276" w:lineRule="auto"/>
        <w:ind w:left="453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Súmula: </w:t>
      </w:r>
      <w:r w:rsidR="003116C7">
        <w:rPr>
          <w:rFonts w:ascii="Arial" w:hAnsi="Arial" w:cs="Arial"/>
          <w:sz w:val="24"/>
          <w:szCs w:val="24"/>
        </w:rPr>
        <w:t>Solicito</w:t>
      </w:r>
      <w:r>
        <w:rPr>
          <w:rFonts w:ascii="Arial" w:hAnsi="Arial" w:cs="Arial"/>
          <w:sz w:val="24"/>
          <w:szCs w:val="24"/>
        </w:rPr>
        <w:t xml:space="preserve"> ao Executivo que determine para que sejam realizados os estudos e adotadas as providências necessárias para a implantação da Base da Guarda Civil Municipal nas proximidades do </w:t>
      </w:r>
      <w:r w:rsidRPr="001D43D4">
        <w:rPr>
          <w:rFonts w:ascii="Arial" w:hAnsi="Arial" w:cs="Arial"/>
          <w:sz w:val="24"/>
          <w:szCs w:val="24"/>
        </w:rPr>
        <w:t xml:space="preserve">CIE - Centro de Iniciação ao Esporte no Alto da Colina (Rua </w:t>
      </w:r>
      <w:proofErr w:type="spellStart"/>
      <w:r w:rsidRPr="001D43D4">
        <w:rPr>
          <w:rFonts w:ascii="Arial" w:hAnsi="Arial" w:cs="Arial"/>
          <w:sz w:val="24"/>
          <w:szCs w:val="24"/>
        </w:rPr>
        <w:t>Turiassu</w:t>
      </w:r>
      <w:proofErr w:type="spellEnd"/>
      <w:r w:rsidRPr="001D43D4">
        <w:rPr>
          <w:rFonts w:ascii="Arial" w:hAnsi="Arial" w:cs="Arial"/>
          <w:sz w:val="24"/>
          <w:szCs w:val="24"/>
        </w:rPr>
        <w:t>, 8)</w:t>
      </w:r>
      <w:r>
        <w:rPr>
          <w:rFonts w:ascii="Arial" w:hAnsi="Arial" w:cs="Arial"/>
          <w:sz w:val="24"/>
          <w:szCs w:val="24"/>
        </w:rPr>
        <w:t>, e sejam efetuadas rondas frequentes.</w:t>
      </w:r>
    </w:p>
    <w:p w:rsidR="00076794" w:rsidRDefault="00076794" w:rsidP="00076794">
      <w:pPr>
        <w:tabs>
          <w:tab w:val="left" w:pos="4536"/>
        </w:tabs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076794" w:rsidRDefault="00076794" w:rsidP="00076794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3116C7">
        <w:rPr>
          <w:rFonts w:ascii="Arial" w:hAnsi="Arial" w:cs="Arial"/>
          <w:b/>
          <w:sz w:val="24"/>
          <w:szCs w:val="24"/>
        </w:rPr>
        <w:t>INDICO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à Mesa, depois de ouvido o douto plenário na forma regimental vigente, que seja oficiado ao Excelentíssimo Senhor Igor Soares, Prefeito do Município de Itapevi – SP, que interceda junto à Secretaria de Segurança, Trânsito e Transporte aos cuidados do Secretário </w:t>
      </w:r>
      <w:r w:rsidRPr="002E6DFB">
        <w:rPr>
          <w:rFonts w:ascii="Arial" w:hAnsi="Arial" w:cs="Arial"/>
          <w:sz w:val="24"/>
          <w:szCs w:val="24"/>
        </w:rPr>
        <w:t>Mantovani Franco</w:t>
      </w:r>
      <w:r>
        <w:rPr>
          <w:rFonts w:ascii="Arial" w:hAnsi="Arial" w:cs="Arial"/>
          <w:sz w:val="24"/>
          <w:szCs w:val="24"/>
        </w:rPr>
        <w:t xml:space="preserve">, solicitando que sejam realizados os estudos e adotadas as </w:t>
      </w:r>
      <w:r w:rsidRPr="001D43D4">
        <w:rPr>
          <w:rFonts w:ascii="Arial" w:hAnsi="Arial" w:cs="Arial"/>
          <w:sz w:val="24"/>
          <w:szCs w:val="24"/>
        </w:rPr>
        <w:t xml:space="preserve">providências necessárias para a implantação da Base da Guarda Civil Municipal nas proximidades do CIE - Centro de Iniciação ao Esporte no Alto da Colina (Rua </w:t>
      </w:r>
      <w:proofErr w:type="spellStart"/>
      <w:r w:rsidRPr="001D43D4">
        <w:rPr>
          <w:rFonts w:ascii="Arial" w:hAnsi="Arial" w:cs="Arial"/>
          <w:sz w:val="24"/>
          <w:szCs w:val="24"/>
        </w:rPr>
        <w:t>Turiassu</w:t>
      </w:r>
      <w:proofErr w:type="spellEnd"/>
      <w:r w:rsidRPr="001D43D4">
        <w:rPr>
          <w:rFonts w:ascii="Arial" w:hAnsi="Arial" w:cs="Arial"/>
          <w:sz w:val="24"/>
          <w:szCs w:val="24"/>
        </w:rPr>
        <w:t>, 8), e sejam efetuadas rondas frequentes.</w:t>
      </w:r>
    </w:p>
    <w:p w:rsidR="00076794" w:rsidRDefault="00076794" w:rsidP="00076794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076794" w:rsidRDefault="00076794" w:rsidP="00076794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764DD6">
        <w:rPr>
          <w:rFonts w:ascii="Arial" w:hAnsi="Arial" w:cs="Arial"/>
          <w:b/>
          <w:sz w:val="24"/>
          <w:szCs w:val="24"/>
          <w:u w:val="single"/>
        </w:rPr>
        <w:t>Justificativa</w:t>
      </w:r>
    </w:p>
    <w:p w:rsidR="00076794" w:rsidRDefault="00076794" w:rsidP="00076794">
      <w:pPr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Senhor Presidente;</w:t>
      </w:r>
    </w:p>
    <w:p w:rsidR="00076794" w:rsidRDefault="00076794" w:rsidP="00076794">
      <w:pPr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Senhoras Vereadoras;</w:t>
      </w:r>
    </w:p>
    <w:p w:rsidR="00076794" w:rsidRDefault="00076794" w:rsidP="00076794">
      <w:pPr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Senhores Vereadores;</w:t>
      </w:r>
    </w:p>
    <w:p w:rsidR="00076794" w:rsidRDefault="00076794" w:rsidP="00076794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076794" w:rsidRDefault="00076794" w:rsidP="00076794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Trata-se de uma ação de segurança pública, devido estarmos recebendo diversos relatos dos munícipes, visando a proteção das crianças, jovens e adultos que utilizam esta área de lazer. Uma das maiores preocupações do cidadão de bem nos dias de hoje é com a violência, e infelizmente em nossa cidade não é diferente.</w:t>
      </w:r>
    </w:p>
    <w:p w:rsidR="00076794" w:rsidRDefault="00076794" w:rsidP="00076794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A GCM irá desenvolver atividades de prevenção da segurança pública para a </w:t>
      </w:r>
      <w:proofErr w:type="gramStart"/>
      <w:r>
        <w:rPr>
          <w:rFonts w:ascii="Arial" w:hAnsi="Arial" w:cs="Arial"/>
          <w:sz w:val="24"/>
          <w:szCs w:val="24"/>
        </w:rPr>
        <w:t>proteção</w:t>
      </w:r>
      <w:proofErr w:type="gramEnd"/>
      <w:r>
        <w:rPr>
          <w:rFonts w:ascii="Arial" w:hAnsi="Arial" w:cs="Arial"/>
          <w:sz w:val="24"/>
          <w:szCs w:val="24"/>
        </w:rPr>
        <w:t xml:space="preserve"> de bens, serviços, patrimônios e cidadãos com o intuito de diminuir os índices de criminalidade e aumento da sensação de segurança, para os moradores deste e bairros próximos.</w:t>
      </w:r>
    </w:p>
    <w:p w:rsidR="00076794" w:rsidRDefault="00076794" w:rsidP="00076794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Diante do exposto, considerando-se a importância deste serviço de segurança, peço o atendimento do pedido com destaque para que sejam solicitadas à Secretaria Municipal de Segurança para que sejam realizados os estudos e adotadas as providências necessárias para implantação da Base da Guarda Civil Municipal neste bairro. </w:t>
      </w:r>
    </w:p>
    <w:p w:rsidR="00076794" w:rsidRDefault="00076794" w:rsidP="00076794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076794" w:rsidRDefault="00076794" w:rsidP="00076794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1" locked="0" layoutInCell="1" allowOverlap="1" wp14:anchorId="35DCA454" wp14:editId="6C98F451">
            <wp:simplePos x="0" y="0"/>
            <wp:positionH relativeFrom="margin">
              <wp:posOffset>1577975</wp:posOffset>
            </wp:positionH>
            <wp:positionV relativeFrom="paragraph">
              <wp:posOffset>74930</wp:posOffset>
            </wp:positionV>
            <wp:extent cx="2343150" cy="1009650"/>
            <wp:effectExtent l="0" t="0" r="0" b="0"/>
            <wp:wrapNone/>
            <wp:docPr id="1" name="Imagem 1" descr="J:\Assinaturas Digitais\Thiago da Silva Santos-2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J:\Assinaturas Digitais\Thiago da Silva Santos-2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4"/>
          <w:szCs w:val="24"/>
        </w:rPr>
        <w:tab/>
        <w:t xml:space="preserve">Sala das Sessões Benvindo Moreira Nery, </w:t>
      </w:r>
      <w:r w:rsidR="003116C7">
        <w:rPr>
          <w:rFonts w:ascii="Arial" w:hAnsi="Arial" w:cs="Arial"/>
          <w:sz w:val="24"/>
          <w:szCs w:val="24"/>
        </w:rPr>
        <w:t>14</w:t>
      </w:r>
      <w:r>
        <w:rPr>
          <w:rFonts w:ascii="Arial" w:hAnsi="Arial" w:cs="Arial"/>
          <w:sz w:val="24"/>
          <w:szCs w:val="24"/>
        </w:rPr>
        <w:t xml:space="preserve"> de maio de 2021.</w:t>
      </w:r>
    </w:p>
    <w:p w:rsidR="00076794" w:rsidRDefault="00076794" w:rsidP="00076794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076794" w:rsidRDefault="00076794" w:rsidP="00076794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:rsidR="00076794" w:rsidRPr="004A060B" w:rsidRDefault="00076794" w:rsidP="00076794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:rsidR="00076794" w:rsidRDefault="00076794" w:rsidP="00076794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:rsidR="00076794" w:rsidRDefault="00076794" w:rsidP="00076794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4A060B">
        <w:rPr>
          <w:rFonts w:ascii="Arial" w:hAnsi="Arial" w:cs="Arial"/>
          <w:sz w:val="24"/>
          <w:szCs w:val="24"/>
        </w:rPr>
        <w:t xml:space="preserve">Vereador </w:t>
      </w:r>
      <w:proofErr w:type="spellStart"/>
      <w:r w:rsidRPr="004A060B">
        <w:rPr>
          <w:rFonts w:ascii="Arial" w:hAnsi="Arial" w:cs="Arial"/>
          <w:sz w:val="24"/>
          <w:szCs w:val="24"/>
        </w:rPr>
        <w:t>Thiaguinho</w:t>
      </w:r>
      <w:proofErr w:type="spellEnd"/>
      <w:r>
        <w:rPr>
          <w:rFonts w:ascii="Arial" w:hAnsi="Arial" w:cs="Arial"/>
          <w:sz w:val="24"/>
          <w:szCs w:val="24"/>
        </w:rPr>
        <w:t xml:space="preserve"> Silva</w:t>
      </w:r>
    </w:p>
    <w:p w:rsidR="00076794" w:rsidRPr="00764DD6" w:rsidRDefault="00076794" w:rsidP="00076794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Vice-presidente</w:t>
      </w:r>
    </w:p>
    <w:p w:rsidR="008C2371" w:rsidRPr="00653CF8" w:rsidRDefault="008C2371" w:rsidP="00076794">
      <w:pPr>
        <w:spacing w:line="276" w:lineRule="auto"/>
      </w:pPr>
    </w:p>
    <w:sectPr w:rsidR="008C2371" w:rsidRPr="00653CF8" w:rsidSect="00BB2E04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6794" w:rsidRDefault="00076794" w:rsidP="004B11B6">
      <w:pPr>
        <w:spacing w:after="0" w:line="240" w:lineRule="auto"/>
      </w:pPr>
      <w:r>
        <w:separator/>
      </w:r>
    </w:p>
  </w:endnote>
  <w:endnote w:type="continuationSeparator" w:id="0">
    <w:p w:rsidR="00076794" w:rsidRDefault="00076794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3116C7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6794" w:rsidRDefault="00076794" w:rsidP="004B11B6">
      <w:pPr>
        <w:spacing w:after="0" w:line="240" w:lineRule="auto"/>
      </w:pPr>
      <w:r>
        <w:separator/>
      </w:r>
    </w:p>
  </w:footnote>
  <w:footnote w:type="continuationSeparator" w:id="0">
    <w:p w:rsidR="00076794" w:rsidRDefault="00076794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3116C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3116C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3116C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C6525"/>
    <w:multiLevelType w:val="hybridMultilevel"/>
    <w:tmpl w:val="38487DEA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0C56BF"/>
    <w:multiLevelType w:val="hybridMultilevel"/>
    <w:tmpl w:val="3F4C9BC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463D6303"/>
    <w:multiLevelType w:val="hybridMultilevel"/>
    <w:tmpl w:val="797CF7F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794"/>
    <w:rsid w:val="00004589"/>
    <w:rsid w:val="00042100"/>
    <w:rsid w:val="00074A8F"/>
    <w:rsid w:val="00076794"/>
    <w:rsid w:val="001207F6"/>
    <w:rsid w:val="0016200B"/>
    <w:rsid w:val="001E64D3"/>
    <w:rsid w:val="002655B7"/>
    <w:rsid w:val="002757F4"/>
    <w:rsid w:val="002E6D4A"/>
    <w:rsid w:val="003116C7"/>
    <w:rsid w:val="003209C7"/>
    <w:rsid w:val="003A5FC0"/>
    <w:rsid w:val="003C63DD"/>
    <w:rsid w:val="003F1A17"/>
    <w:rsid w:val="00426C62"/>
    <w:rsid w:val="004B11B6"/>
    <w:rsid w:val="004E2A59"/>
    <w:rsid w:val="00546875"/>
    <w:rsid w:val="005973B3"/>
    <w:rsid w:val="005C3136"/>
    <w:rsid w:val="005E6BA7"/>
    <w:rsid w:val="00624C5F"/>
    <w:rsid w:val="00642172"/>
    <w:rsid w:val="00653CF8"/>
    <w:rsid w:val="00661CF0"/>
    <w:rsid w:val="006A4B7F"/>
    <w:rsid w:val="006A7D1D"/>
    <w:rsid w:val="006D0F20"/>
    <w:rsid w:val="006F3164"/>
    <w:rsid w:val="0071527B"/>
    <w:rsid w:val="00780D4E"/>
    <w:rsid w:val="007C2DA9"/>
    <w:rsid w:val="007F6CDD"/>
    <w:rsid w:val="008230A3"/>
    <w:rsid w:val="00837F21"/>
    <w:rsid w:val="008C2371"/>
    <w:rsid w:val="00927526"/>
    <w:rsid w:val="009605E8"/>
    <w:rsid w:val="0097673D"/>
    <w:rsid w:val="009A4C67"/>
    <w:rsid w:val="009B4EDE"/>
    <w:rsid w:val="00A067B2"/>
    <w:rsid w:val="00A15921"/>
    <w:rsid w:val="00A24D64"/>
    <w:rsid w:val="00A7476F"/>
    <w:rsid w:val="00A90F63"/>
    <w:rsid w:val="00BB2E04"/>
    <w:rsid w:val="00BC0B06"/>
    <w:rsid w:val="00BD5E2F"/>
    <w:rsid w:val="00C17469"/>
    <w:rsid w:val="00C5194C"/>
    <w:rsid w:val="00CD1705"/>
    <w:rsid w:val="00D270C9"/>
    <w:rsid w:val="00D80D69"/>
    <w:rsid w:val="00E57395"/>
    <w:rsid w:val="00E609FF"/>
    <w:rsid w:val="00EA08C2"/>
    <w:rsid w:val="00F42617"/>
    <w:rsid w:val="00F534EC"/>
    <w:rsid w:val="00F72F43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06C98F4A"/>
  <w15:chartTrackingRefBased/>
  <w15:docId w15:val="{3FEF8AB9-4EAE-499B-BAC9-C97149A19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679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MIWG008A\Gabinete%208$\REQUERIMENTO\1%20-%20TIMBRADO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09D8D2-F045-426E-8C22-7016140A0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1 - TIMBRADO</Template>
  <TotalTime>0</TotalTime>
  <Pages>2</Pages>
  <Words>313</Words>
  <Characters>1692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CMI User</dc:creator>
  <cp:keywords/>
  <dc:description/>
  <cp:lastModifiedBy>CMI User</cp:lastModifiedBy>
  <cp:revision>2</cp:revision>
  <cp:lastPrinted>2021-01-27T12:58:00Z</cp:lastPrinted>
  <dcterms:created xsi:type="dcterms:W3CDTF">2021-05-14T12:07:00Z</dcterms:created>
  <dcterms:modified xsi:type="dcterms:W3CDTF">2021-05-14T12:07:00Z</dcterms:modified>
</cp:coreProperties>
</file>