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417/2022</w:t>
      </w: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bookmarkStart w:id="0" w:name="_GoBack"/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r>
        <w:rPr>
          <w:rFonts w:ascii="Arial" w:hAnsi="Arial" w:cs="Arial"/>
          <w:sz w:val="24"/>
          <w:szCs w:val="24"/>
        </w:rPr>
        <w:t>Thiaguinho</w:t>
      </w:r>
      <w:r>
        <w:rPr>
          <w:rFonts w:ascii="Arial" w:hAnsi="Arial" w:cs="Arial"/>
          <w:sz w:val="24"/>
          <w:szCs w:val="24"/>
        </w:rPr>
        <w:t>), aprova a Moção de Aplausos em reconhecimento a</w:t>
      </w:r>
      <w:r w:rsidR="00360924">
        <w:rPr>
          <w:rFonts w:ascii="Arial" w:hAnsi="Arial" w:cs="Arial"/>
          <w:sz w:val="24"/>
          <w:szCs w:val="24"/>
        </w:rPr>
        <w:t xml:space="preserve">o </w:t>
      </w:r>
      <w:r w:rsidR="000B51D4">
        <w:rPr>
          <w:rFonts w:ascii="Arial" w:hAnsi="Arial" w:cs="Arial"/>
          <w:sz w:val="24"/>
          <w:szCs w:val="24"/>
        </w:rPr>
        <w:t xml:space="preserve">Insanos </w:t>
      </w:r>
      <w:r w:rsidRPr="00360924" w:rsidR="00360924">
        <w:rPr>
          <w:rFonts w:ascii="Arial" w:hAnsi="Arial" w:cs="Arial"/>
          <w:sz w:val="24"/>
          <w:szCs w:val="24"/>
        </w:rPr>
        <w:t>Moto Clube</w:t>
      </w:r>
      <w:r w:rsidR="00360924">
        <w:rPr>
          <w:rFonts w:ascii="Arial" w:hAnsi="Arial" w:cs="Arial"/>
          <w:sz w:val="24"/>
          <w:szCs w:val="24"/>
        </w:rPr>
        <w:t xml:space="preserve"> Divisão Itapevi</w:t>
      </w:r>
      <w:r>
        <w:rPr>
          <w:rFonts w:ascii="Arial" w:hAnsi="Arial" w:cs="Arial"/>
          <w:sz w:val="24"/>
          <w:szCs w:val="24"/>
        </w:rPr>
        <w:t xml:space="preserve"> pelos relevantes serviços prestados ao nosso município de Itapevi.</w:t>
      </w:r>
    </w:p>
    <w:bookmarkEnd w:id="0"/>
    <w:p w:rsidR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360924" w:rsidP="0036092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Aplauso, </w:t>
      </w:r>
      <w:r>
        <w:rPr>
          <w:rFonts w:ascii="Arial" w:hAnsi="Arial" w:cs="Arial"/>
          <w:sz w:val="24"/>
          <w:szCs w:val="24"/>
        </w:rPr>
        <w:t xml:space="preserve">ao senhor </w:t>
      </w:r>
      <w:r w:rsidRPr="00360924">
        <w:rPr>
          <w:rFonts w:ascii="Arial" w:hAnsi="Arial" w:cs="Arial"/>
          <w:sz w:val="24"/>
          <w:szCs w:val="24"/>
        </w:rPr>
        <w:t>Ch</w:t>
      </w:r>
      <w:r>
        <w:rPr>
          <w:rFonts w:ascii="Arial" w:hAnsi="Arial" w:cs="Arial"/>
          <w:sz w:val="24"/>
          <w:szCs w:val="24"/>
        </w:rPr>
        <w:t>icano,</w:t>
      </w:r>
      <w:r w:rsidRPr="00360924">
        <w:rPr>
          <w:rFonts w:ascii="Arial" w:hAnsi="Arial" w:cs="Arial"/>
          <w:sz w:val="24"/>
          <w:szCs w:val="24"/>
        </w:rPr>
        <w:t xml:space="preserve"> Diretor</w:t>
      </w:r>
      <w:r>
        <w:rPr>
          <w:rFonts w:ascii="Arial" w:hAnsi="Arial" w:cs="Arial"/>
          <w:sz w:val="24"/>
          <w:szCs w:val="24"/>
        </w:rPr>
        <w:t xml:space="preserve"> do </w:t>
      </w:r>
      <w:r w:rsidRPr="00360924">
        <w:rPr>
          <w:rFonts w:ascii="Arial" w:hAnsi="Arial" w:cs="Arial"/>
          <w:sz w:val="24"/>
          <w:szCs w:val="24"/>
        </w:rPr>
        <w:t>Insanos Moto Clube</w:t>
      </w:r>
      <w:r>
        <w:rPr>
          <w:rFonts w:ascii="Arial" w:hAnsi="Arial" w:cs="Arial"/>
          <w:sz w:val="24"/>
          <w:szCs w:val="24"/>
        </w:rPr>
        <w:t xml:space="preserve"> Divisão Itapevi pelos relevantes serviços prestados ao nosso município de Itapevi.</w:t>
      </w:r>
    </w:p>
    <w:p w:rsidR="0013754B" w:rsidRPr="0013754B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O Insanos Moto Clube é o maior moto clube do Brasil e tem por base o fiel cumprimento da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HIERARQUIA e DISCIPLINA. Essas normas são necessárias para o bom convívio em nossa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sociedade de amigos/irmãos. São regras básicas de conduta, nada diferente daquilo que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aprendemos em casa em nossa criação.</w:t>
      </w:r>
    </w:p>
    <w:p w:rsidR="0013754B" w:rsidRP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Fundação</w:t>
      </w:r>
    </w:p>
    <w:p w:rsidR="0013754B" w:rsidRP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O clube foi criado a partir da dissidência de outro moto clube de São Paulo onde uma dezena de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integrantes decidiu se manifestar contra o presidente que manipulava seus integrantes a fim de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obter vantagens pessoais, desrespeitando totalmente o estatuto, bem como a prática de ações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que denegriam a imagem do clube. Esses integrantes não concordavam com a conduta do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presidente e decidiram se rebelar contra o regime autoritário.</w:t>
      </w:r>
    </w:p>
    <w:p w:rsidR="0013754B" w:rsidRP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18 do Forte</w:t>
      </w:r>
    </w:p>
    <w:p w:rsidR="0013754B" w:rsidRP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A Revolta dos 18 do Forte, também conhecida como Revolta do Forte de Copacabana, foi iniciada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em 5 de julho de 1922 e encerrada no dia seguinte, na cidade do Rio de Janeiro, então capital do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Brasil. Foi a primeira revolta do movimento Tenentista, no contexto da República nova brasileira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e foi concluída com uma marcha heroica feita por 17 militares e 1 civil que reivindicavam o fim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das oligarquias do poder combatendo 3000 homens das forças governamentais.</w:t>
      </w:r>
    </w:p>
    <w:p w:rsid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O levante, que foi planejado com proporções muito maiores, teve como motivação a queda da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República Velha, cujas características oligárquicas atreladas ao latifúndio e ao poderio dos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fazendeiros se opunham ao ideal democrático vislumbrado por setores das forças armadas, em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 xml:space="preserve">especial de baixa patente como </w:t>
      </w:r>
      <w:r w:rsidRPr="0013754B">
        <w:rPr>
          <w:rFonts w:ascii="Arial" w:hAnsi="Arial" w:cs="Arial"/>
          <w:sz w:val="24"/>
          <w:szCs w:val="24"/>
        </w:rPr>
        <w:t>tenentes, sargentos, cabos e soldados. O descontentamento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entre os militares era crescente. Diversas unidades do Rio de Janeiro se organizaram para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realizar um levante no dia 5 de julho de 1922 contra o presidente em exercício Epitácio Pessoa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(representante da oligarquia que dominava o país).</w:t>
      </w:r>
    </w:p>
    <w:p w:rsidR="0013754B" w:rsidRP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Relação com nossa História</w:t>
      </w:r>
    </w:p>
    <w:p w:rsidR="0013754B" w:rsidRP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Os dissidentes (uma pequena minoria) decidiram pôr um ponto final na situação insustentável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que estava instalada naquele clube, fazendo frente a 300 homens que lá participavam e seu</w:t>
      </w:r>
      <w:r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regime de tirania em que prevalecia a posição do seu presidente sem que ao menos a sua “Mesa</w:t>
      </w:r>
      <w:r w:rsidR="00360924"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de Comando” fosse ouvida. O resultado dessa insurgência foi a fundação vitoriosa do Insanos</w:t>
      </w:r>
      <w:r w:rsidR="00360924"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Moto Clube e o consequente respeito no mundo Moto Clube pelo que tivemos coragem de fazer,</w:t>
      </w:r>
      <w:r w:rsidR="00360924"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uma atitude digna e merecedora da admiração e respeito.</w:t>
      </w:r>
    </w:p>
    <w:p w:rsidR="0013754B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754B">
        <w:rPr>
          <w:rFonts w:ascii="Arial" w:hAnsi="Arial" w:cs="Arial"/>
          <w:sz w:val="24"/>
          <w:szCs w:val="24"/>
        </w:rPr>
        <w:t>Nosso moto clube é o maior moto clube do Brasil e tem por missão fazer o bem, ajudar pessoas</w:t>
      </w:r>
      <w:r w:rsidR="00360924"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necessitadas. Estamos distribuídos em 17 países ao redor do mundo e contamos com a força</w:t>
      </w:r>
      <w:r w:rsidR="00360924">
        <w:rPr>
          <w:rFonts w:ascii="Arial" w:hAnsi="Arial" w:cs="Arial"/>
          <w:sz w:val="24"/>
          <w:szCs w:val="24"/>
        </w:rPr>
        <w:t xml:space="preserve"> </w:t>
      </w:r>
      <w:r w:rsidRPr="0013754B">
        <w:rPr>
          <w:rFonts w:ascii="Arial" w:hAnsi="Arial" w:cs="Arial"/>
          <w:sz w:val="24"/>
          <w:szCs w:val="24"/>
        </w:rPr>
        <w:t>de todos para trabalharmos em prol da população seja onde estivermos</w:t>
      </w:r>
      <w:r w:rsidR="00360924">
        <w:rPr>
          <w:rFonts w:ascii="Arial" w:hAnsi="Arial" w:cs="Arial"/>
          <w:sz w:val="24"/>
          <w:szCs w:val="24"/>
        </w:rPr>
        <w:t>.</w:t>
      </w:r>
    </w:p>
    <w:p w:rsidR="00360924" w:rsidRP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>DIVISÃO ITAPEVI</w:t>
      </w:r>
    </w:p>
    <w:p w:rsid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>Criada em 09/02/2021 a Divisão Itapevi veio para fomentar a ideologia de união e respeito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provinda da cultura moto clubista e realizar nosso trabalho social na cidade, ajudando a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população e trazendo retorno à sociedade. Atualmente a divisão conta com 22 integrantes</w:t>
      </w:r>
      <w:r>
        <w:rPr>
          <w:rFonts w:ascii="Arial" w:hAnsi="Arial" w:cs="Arial"/>
          <w:sz w:val="24"/>
          <w:szCs w:val="24"/>
        </w:rPr>
        <w:t>.</w:t>
      </w:r>
      <w:r w:rsidRPr="00360924">
        <w:rPr>
          <w:rFonts w:ascii="Arial" w:hAnsi="Arial" w:cs="Arial"/>
          <w:sz w:val="24"/>
          <w:szCs w:val="24"/>
        </w:rPr>
        <w:cr/>
      </w:r>
    </w:p>
    <w:p w:rsidR="00360924" w:rsidRP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>Nos unimos para vivenciar em Itapevi a cultura moto clubista que há décadas vem sendo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exemplo de irmandade, liberdade, bons momentos e respeito. Todos nós valorizamos a família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e o trabalho e cada um com sua especialização, contribui para que façamos da nossa divisão,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uma divisão especial, onde pregamos o respeito, humildade e transparência uns com os outros.</w:t>
      </w:r>
    </w:p>
    <w:p w:rsidR="00360924" w:rsidRP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 xml:space="preserve">Com tanto apoio, diversidade de pensamentos e habilidades entre nós, </w:t>
      </w:r>
      <w:r w:rsidRPr="00360924">
        <w:rPr>
          <w:rFonts w:ascii="Arial" w:hAnsi="Arial" w:cs="Arial"/>
          <w:sz w:val="24"/>
          <w:szCs w:val="24"/>
        </w:rPr>
        <w:t>podemos</w:t>
      </w:r>
      <w:r w:rsidRPr="00360924">
        <w:rPr>
          <w:rFonts w:ascii="Arial" w:hAnsi="Arial" w:cs="Arial"/>
          <w:sz w:val="24"/>
          <w:szCs w:val="24"/>
        </w:rPr>
        <w:t xml:space="preserve"> desenvolver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juntos um trabalho social que vem sendo reconhecido pela população e que leva dignidade e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esperança para cada pessoa que nos recebe</w:t>
      </w:r>
    </w:p>
    <w:p w:rsidR="00360924" w:rsidRP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>O ano de 2021 foi nosso ponta pé inicial e ao olhar para tudo que fizemos juntos, nos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surpreendemos como em tão pouco tempo, estivemos presentes na vida de tantas pessoas e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com tudo que aprendemos uns com os outros. Vimos que nada disso seria possível sem o apoio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de dentro e de fora da divisão. Não somos financiados por nenhuma instituição e todo nosso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trabalho provém de nossos recursos, arrecadações, pessoas que nos ajudam e boas atitudes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que originam e suportam por iniciativa própria tudo que fazemos</w:t>
      </w:r>
      <w:r>
        <w:rPr>
          <w:rFonts w:ascii="Arial" w:hAnsi="Arial" w:cs="Arial"/>
          <w:sz w:val="24"/>
          <w:szCs w:val="24"/>
        </w:rPr>
        <w:t>.</w:t>
      </w:r>
    </w:p>
    <w:p w:rsidR="00360924" w:rsidRP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>No início éramos apenas 5 e hoje somos 22, mas amanhã seremos muitos e todos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lutando pela mesma causa, pela sociedade. Esperamos que os anos a seguir nos tragam inda</w:t>
      </w:r>
      <w:r>
        <w:rPr>
          <w:rFonts w:ascii="Arial" w:hAnsi="Arial" w:cs="Arial"/>
          <w:sz w:val="24"/>
          <w:szCs w:val="24"/>
        </w:rPr>
        <w:t xml:space="preserve"> </w:t>
      </w:r>
      <w:r w:rsidRPr="00360924">
        <w:rPr>
          <w:rFonts w:ascii="Arial" w:hAnsi="Arial" w:cs="Arial"/>
          <w:sz w:val="24"/>
          <w:szCs w:val="24"/>
        </w:rPr>
        <w:t>mais evolução e que possamos levar tudo isso para a população de Itapevi</w:t>
      </w:r>
    </w:p>
    <w:p w:rsid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0924">
        <w:rPr>
          <w:rFonts w:ascii="Arial" w:hAnsi="Arial" w:cs="Arial"/>
          <w:sz w:val="24"/>
          <w:szCs w:val="24"/>
        </w:rPr>
        <w:t>“Juntos somos mais fortes”</w:t>
      </w:r>
    </w:p>
    <w:p w:rsidR="00360924" w:rsidP="0036092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50B5C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>nar respeito e satisfação a esta</w:t>
      </w:r>
      <w:r>
        <w:rPr>
          <w:rFonts w:ascii="Arial" w:hAnsi="Arial" w:cs="Arial"/>
          <w:sz w:val="24"/>
          <w:szCs w:val="24"/>
        </w:rPr>
        <w:t xml:space="preserve">s </w:t>
      </w:r>
      <w:r w:rsidR="00360924">
        <w:rPr>
          <w:rFonts w:ascii="Arial" w:hAnsi="Arial" w:cs="Arial"/>
          <w:sz w:val="24"/>
          <w:szCs w:val="24"/>
        </w:rPr>
        <w:t>pessoas</w:t>
      </w:r>
      <w:r>
        <w:rPr>
          <w:rFonts w:ascii="Arial" w:hAnsi="Arial" w:cs="Arial"/>
          <w:sz w:val="24"/>
          <w:szCs w:val="24"/>
        </w:rPr>
        <w:t xml:space="preserve"> de suma importância em nosso município</w:t>
      </w: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 </w:t>
      </w:r>
      <w:r w:rsidR="00557486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557486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590800" cy="1114425"/>
            <wp:effectExtent l="0" t="0" r="0" b="0"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42638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360924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750B5C" w:rsidP="00750B5C"/>
    <w:p w:rsidR="008C2371" w:rsidRPr="00653CF8" w:rsidP="00653CF8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B51D4"/>
    <w:rsid w:val="001207F6"/>
    <w:rsid w:val="0013754B"/>
    <w:rsid w:val="0016200B"/>
    <w:rsid w:val="001E64D3"/>
    <w:rsid w:val="002655B7"/>
    <w:rsid w:val="002757F4"/>
    <w:rsid w:val="002E6D4A"/>
    <w:rsid w:val="003209C7"/>
    <w:rsid w:val="00360924"/>
    <w:rsid w:val="003A5FC0"/>
    <w:rsid w:val="003C63DD"/>
    <w:rsid w:val="003F1A17"/>
    <w:rsid w:val="00426C62"/>
    <w:rsid w:val="004B11B6"/>
    <w:rsid w:val="004E2A59"/>
    <w:rsid w:val="00546875"/>
    <w:rsid w:val="00557486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50B5C"/>
    <w:rsid w:val="00780D4E"/>
    <w:rsid w:val="007C2DA9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5194C"/>
    <w:rsid w:val="00CD1705"/>
    <w:rsid w:val="00D270C9"/>
    <w:rsid w:val="00D45D55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REQUERIMEN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0FEC6-9C66-468A-8581-591E81252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1</TotalTime>
  <Pages>3</Pages>
  <Words>793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08</cp:lastModifiedBy>
  <cp:revision>3</cp:revision>
  <cp:lastPrinted>2021-01-27T12:58:00Z</cp:lastPrinted>
  <dcterms:created xsi:type="dcterms:W3CDTF">2022-06-22T14:39:00Z</dcterms:created>
  <dcterms:modified xsi:type="dcterms:W3CDTF">2022-06-22T14:40:00Z</dcterms:modified>
</cp:coreProperties>
</file>